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DF" w:rsidRDefault="00350ADF" w:rsidP="00D97608">
      <w:pPr>
        <w:pStyle w:val="Title"/>
        <w:jc w:val="both"/>
      </w:pPr>
      <w:r>
        <w:t>Merton Youth Justice Se</w:t>
      </w:r>
      <w:bookmarkStart w:id="0" w:name="_GoBack"/>
      <w:bookmarkEnd w:id="0"/>
      <w:r>
        <w:t xml:space="preserve">rvice CAMHS Team </w:t>
      </w:r>
    </w:p>
    <w:p w:rsidR="00350ADF" w:rsidRDefault="00E15B2F" w:rsidP="00D97608">
      <w:pPr>
        <w:jc w:val="both"/>
      </w:pPr>
      <w:r>
        <w:t xml:space="preserve">Dr </w:t>
      </w:r>
      <w:r w:rsidR="00176FF4">
        <w:t xml:space="preserve">Ali </w:t>
      </w:r>
      <w:proofErr w:type="spellStart"/>
      <w:r w:rsidR="00176FF4">
        <w:t>Shnyien</w:t>
      </w:r>
      <w:proofErr w:type="spellEnd"/>
      <w:r w:rsidR="00176FF4">
        <w:t>, Clinical Psychologist</w:t>
      </w:r>
      <w:r w:rsidR="00A60A71">
        <w:t xml:space="preserve"> and </w:t>
      </w:r>
      <w:r w:rsidR="004A53B5">
        <w:t>co</w:t>
      </w:r>
      <w:r w:rsidR="00C46F83">
        <w:t>-ordinator</w:t>
      </w:r>
      <w:r w:rsidR="00A60A71">
        <w:t xml:space="preserve"> for</w:t>
      </w:r>
      <w:r w:rsidR="00176FF4">
        <w:t xml:space="preserve"> Merton Youth Justice</w:t>
      </w:r>
      <w:r w:rsidR="009E4ABA">
        <w:t xml:space="preserve"> Service</w:t>
      </w:r>
      <w:r w:rsidR="00176FF4">
        <w:t xml:space="preserve"> Child and A</w:t>
      </w:r>
      <w:r w:rsidR="00152D0C">
        <w:t>dolescent Mental He</w:t>
      </w:r>
      <w:r w:rsidR="005918FC">
        <w:t>alth</w:t>
      </w:r>
      <w:r w:rsidR="009E4ABA">
        <w:t xml:space="preserve"> Team</w:t>
      </w:r>
      <w:r w:rsidR="005918FC">
        <w:t xml:space="preserve"> describes how their</w:t>
      </w:r>
      <w:r w:rsidR="00152D0C">
        <w:t xml:space="preserve"> integrated approach to service delivery is aligned with the </w:t>
      </w:r>
      <w:hyperlink r:id="rId11" w:history="1">
        <w:r w:rsidR="00152D0C" w:rsidRPr="00152D0C">
          <w:rPr>
            <w:rStyle w:val="Hyperlink"/>
          </w:rPr>
          <w:t>THRIVE Framework for</w:t>
        </w:r>
        <w:r w:rsidR="00176FF4" w:rsidRPr="00152D0C">
          <w:rPr>
            <w:rStyle w:val="Hyperlink"/>
          </w:rPr>
          <w:t xml:space="preserve"> system</w:t>
        </w:r>
        <w:r w:rsidR="00152D0C" w:rsidRPr="00152D0C">
          <w:rPr>
            <w:rStyle w:val="Hyperlink"/>
          </w:rPr>
          <w:t xml:space="preserve"> change</w:t>
        </w:r>
      </w:hyperlink>
      <w:r w:rsidR="00152D0C">
        <w:t xml:space="preserve"> (</w:t>
      </w:r>
      <w:proofErr w:type="spellStart"/>
      <w:r w:rsidR="00152D0C">
        <w:t>Wolpert</w:t>
      </w:r>
      <w:proofErr w:type="spellEnd"/>
      <w:r w:rsidR="00152D0C">
        <w:t xml:space="preserve"> et al., 2019)</w:t>
      </w:r>
      <w:r w:rsidR="00176FF4" w:rsidRPr="00176FF4">
        <w:t>.</w:t>
      </w:r>
    </w:p>
    <w:p w:rsidR="00B53982" w:rsidRDefault="00152D0C" w:rsidP="00D97608">
      <w:pPr>
        <w:pStyle w:val="Heading1"/>
        <w:jc w:val="both"/>
        <w:rPr>
          <w:sz w:val="24"/>
          <w:szCs w:val="24"/>
        </w:rPr>
      </w:pPr>
      <w:r w:rsidRPr="00152D0C">
        <w:rPr>
          <w:sz w:val="24"/>
          <w:szCs w:val="24"/>
        </w:rPr>
        <w:t>Background</w:t>
      </w:r>
    </w:p>
    <w:p w:rsidR="006D1FD1" w:rsidRPr="006D1FD1" w:rsidRDefault="006D1FD1" w:rsidP="00D97608">
      <w:pPr>
        <w:jc w:val="both"/>
      </w:pPr>
    </w:p>
    <w:p w:rsidR="00EB7C6E" w:rsidRDefault="00EB7C6E" w:rsidP="00D97608">
      <w:pPr>
        <w:jc w:val="both"/>
      </w:pPr>
      <w:r>
        <w:t xml:space="preserve">Merton Child and Adolescent Mental Health Service </w:t>
      </w:r>
      <w:r w:rsidR="00176FF4">
        <w:t xml:space="preserve">(CAMHS) provides a </w:t>
      </w:r>
      <w:r w:rsidR="00440569">
        <w:t xml:space="preserve">service </w:t>
      </w:r>
      <w:r>
        <w:t xml:space="preserve">to young people </w:t>
      </w:r>
      <w:r w:rsidR="00206E7F">
        <w:t xml:space="preserve">age 12 to 18 years old </w:t>
      </w:r>
      <w:r>
        <w:t>and their families within the Youth Justice Service (YJS) across all sectors of care. The team currently consists of 1</w:t>
      </w:r>
      <w:r w:rsidR="00BF0F6D">
        <w:t>.0</w:t>
      </w:r>
      <w:r>
        <w:t xml:space="preserve"> WTE Clinical Psychologist </w:t>
      </w:r>
      <w:r w:rsidR="00BE1A3A">
        <w:t>tea</w:t>
      </w:r>
      <w:r w:rsidR="006F0BBA">
        <w:t>m</w:t>
      </w:r>
      <w:r w:rsidR="00BE1A3A">
        <w:t xml:space="preserve"> lead</w:t>
      </w:r>
      <w:r w:rsidR="00ED6752">
        <w:t>/co-ordinator</w:t>
      </w:r>
      <w:r w:rsidR="00BE1A3A">
        <w:t xml:space="preserve"> </w:t>
      </w:r>
      <w:r>
        <w:t xml:space="preserve">and </w:t>
      </w:r>
      <w:r w:rsidR="004F4A30">
        <w:t>2</w:t>
      </w:r>
      <w:r>
        <w:t xml:space="preserve"> role</w:t>
      </w:r>
      <w:r w:rsidR="004F4A30">
        <w:t>s</w:t>
      </w:r>
      <w:r>
        <w:t xml:space="preserve"> which incorporate parts of the Liaison and Diversion Mental Health Assessment Service (0.5 WTE) and the Pupil Referral Unit Mental Health Team (0.5 WTE). </w:t>
      </w:r>
    </w:p>
    <w:p w:rsidR="00171F95" w:rsidRDefault="00171F95" w:rsidP="00D97608">
      <w:pPr>
        <w:jc w:val="both"/>
      </w:pPr>
    </w:p>
    <w:p w:rsidR="00171F95" w:rsidRDefault="00171F95" w:rsidP="00D97608">
      <w:pPr>
        <w:jc w:val="both"/>
      </w:pPr>
      <w:r>
        <w:t>The service provides developmentally and trauma informed consultation, advice, training, and assessment alongside direct individual and/or family based interventions. Alongside the YJS</w:t>
      </w:r>
      <w:r w:rsidR="00FD0C66">
        <w:t>,</w:t>
      </w:r>
      <w:r>
        <w:t xml:space="preserve"> this service is provided into directly adjacent teams such as the Merton </w:t>
      </w:r>
      <w:r w:rsidR="008E4BB4">
        <w:t xml:space="preserve">Contextual Safeguarding </w:t>
      </w:r>
      <w:r>
        <w:t xml:space="preserve">Team, Family Wellbeing Service and Children’s Social Care, supporting non-psychologist colleagues and carers when young persons are involved </w:t>
      </w:r>
      <w:proofErr w:type="gramStart"/>
      <w:r>
        <w:t>with</w:t>
      </w:r>
      <w:proofErr w:type="gramEnd"/>
      <w:r>
        <w:t xml:space="preserve"> the Youth Justice System.</w:t>
      </w:r>
    </w:p>
    <w:p w:rsidR="00EB7C6E" w:rsidRDefault="00EB7C6E" w:rsidP="00D97608">
      <w:pPr>
        <w:jc w:val="both"/>
      </w:pPr>
    </w:p>
    <w:p w:rsidR="00EB7C6E" w:rsidRDefault="00EB7C6E" w:rsidP="00D97608">
      <w:pPr>
        <w:jc w:val="both"/>
      </w:pPr>
      <w:r>
        <w:t xml:space="preserve">In terms of direct work, the service holds two pathways for access for young people; the Liaison and </w:t>
      </w:r>
      <w:r w:rsidR="005918FC">
        <w:t>Diversion pathway and P</w:t>
      </w:r>
      <w:r>
        <w:t xml:space="preserve">ost-court pathway. </w:t>
      </w:r>
    </w:p>
    <w:p w:rsidR="00EB7C6E" w:rsidRDefault="00EB7C6E" w:rsidP="00D97608">
      <w:pPr>
        <w:pStyle w:val="Heading2"/>
        <w:jc w:val="both"/>
        <w:rPr>
          <w:sz w:val="22"/>
        </w:rPr>
      </w:pPr>
      <w:r w:rsidRPr="00152D0C">
        <w:rPr>
          <w:sz w:val="22"/>
        </w:rPr>
        <w:t>Liaison and Diversion Pathway</w:t>
      </w:r>
    </w:p>
    <w:p w:rsidR="006D1FD1" w:rsidRPr="006D1FD1" w:rsidRDefault="006D1FD1" w:rsidP="00D97608">
      <w:pPr>
        <w:jc w:val="both"/>
      </w:pPr>
    </w:p>
    <w:p w:rsidR="00176FF4" w:rsidRDefault="00EB7C6E" w:rsidP="00D97608">
      <w:pPr>
        <w:jc w:val="both"/>
      </w:pPr>
      <w:r>
        <w:t>Those accessing the Liaison and Diversion pathway a</w:t>
      </w:r>
      <w:r w:rsidR="005E3F97">
        <w:t>re primarily referred</w:t>
      </w:r>
      <w:r w:rsidR="00176FF4">
        <w:t xml:space="preserve"> </w:t>
      </w:r>
      <w:r w:rsidR="00115019">
        <w:t xml:space="preserve">to the service </w:t>
      </w:r>
      <w:r w:rsidR="005E3F97">
        <w:t>by</w:t>
      </w:r>
      <w:r w:rsidR="00176FF4">
        <w:t xml:space="preserve"> the</w:t>
      </w:r>
      <w:r w:rsidR="005E3F97">
        <w:t xml:space="preserve"> police</w:t>
      </w:r>
      <w:r w:rsidR="00115019">
        <w:t>,</w:t>
      </w:r>
      <w:r w:rsidR="005E3F97">
        <w:t xml:space="preserve"> having been arrested in the borough. All arrests for young people and stop and searches are sent </w:t>
      </w:r>
      <w:r w:rsidR="006468E6">
        <w:t>to the Liaison and Diversion Network at the beginning of each week and the network</w:t>
      </w:r>
      <w:r w:rsidR="005E3F97">
        <w:t xml:space="preserve"> includes representation from Merton YJS</w:t>
      </w:r>
      <w:r w:rsidR="005E3F97" w:rsidRPr="005E3F97">
        <w:t xml:space="preserve"> </w:t>
      </w:r>
      <w:r w:rsidR="005E3F97">
        <w:t>CAMHS, Speech and Language Therapy, an Education, Training and Employment Worker</w:t>
      </w:r>
      <w:r w:rsidR="00FF1732">
        <w:t xml:space="preserve"> (ETE)</w:t>
      </w:r>
      <w:r w:rsidR="005E3F97">
        <w:t xml:space="preserve">, the Police, </w:t>
      </w:r>
      <w:r w:rsidR="005A3BEF">
        <w:t xml:space="preserve">Substance misuse services, </w:t>
      </w:r>
      <w:r w:rsidR="008B00C2">
        <w:t>Contextual</w:t>
      </w:r>
      <w:r w:rsidR="005E16E9">
        <w:t xml:space="preserve"> </w:t>
      </w:r>
      <w:r w:rsidR="005E3F97">
        <w:t xml:space="preserve">Safeguarding Leads and managers from the </w:t>
      </w:r>
      <w:r w:rsidR="00330D16">
        <w:t xml:space="preserve">Youth Justice Service (YJS). </w:t>
      </w:r>
      <w:r w:rsidR="005E3F97">
        <w:t xml:space="preserve"> </w:t>
      </w:r>
    </w:p>
    <w:p w:rsidR="00176FF4" w:rsidRDefault="00176FF4" w:rsidP="00D97608">
      <w:pPr>
        <w:jc w:val="both"/>
      </w:pPr>
    </w:p>
    <w:p w:rsidR="00176FF4" w:rsidRDefault="00BE7AB5" w:rsidP="00D97608">
      <w:pPr>
        <w:jc w:val="both"/>
      </w:pPr>
      <w:r>
        <w:t xml:space="preserve">In cases that are already open to the service, the Liaison and Diversion network offers the lead professional a consultation. Consultations can also be offered to schools and other educational establishments with aim to reduce the risk of exclusion. </w:t>
      </w:r>
      <w:r w:rsidR="008F5ABC">
        <w:t xml:space="preserve">For cases not known to a lead professional, </w:t>
      </w:r>
      <w:r>
        <w:t>t</w:t>
      </w:r>
      <w:r w:rsidR="00227FAF">
        <w:t>he</w:t>
      </w:r>
      <w:r w:rsidR="00274A18">
        <w:t xml:space="preserve"> YJS-CAMHS team can make an offer of assessment with a view to refer to adjacent services should </w:t>
      </w:r>
      <w:r w:rsidR="00227FAF">
        <w:t>a need be</w:t>
      </w:r>
      <w:r w:rsidR="00274A18">
        <w:t xml:space="preserve"> identified. </w:t>
      </w:r>
    </w:p>
    <w:p w:rsidR="00227FAF" w:rsidRDefault="00227FAF" w:rsidP="00D97608">
      <w:pPr>
        <w:jc w:val="both"/>
      </w:pPr>
    </w:p>
    <w:p w:rsidR="00E37B60" w:rsidRDefault="006468E6" w:rsidP="00D97608">
      <w:pPr>
        <w:jc w:val="both"/>
      </w:pPr>
      <w:r>
        <w:t>Another rout</w:t>
      </w:r>
      <w:r w:rsidR="005918FC">
        <w:t>e to this pathway is through</w:t>
      </w:r>
      <w:r w:rsidR="00820946">
        <w:t xml:space="preserve"> the </w:t>
      </w:r>
      <w:r w:rsidR="00AA7E77">
        <w:t xml:space="preserve">South-West </w:t>
      </w:r>
      <w:r w:rsidR="00820946">
        <w:t>London</w:t>
      </w:r>
      <w:r w:rsidR="00D22A55">
        <w:t xml:space="preserve"> Criminal Justice</w:t>
      </w:r>
      <w:r>
        <w:t xml:space="preserve"> Liaison and Diversion </w:t>
      </w:r>
      <w:r w:rsidR="00D22A55">
        <w:t>Service</w:t>
      </w:r>
      <w:r w:rsidR="00115019">
        <w:t>. This team liaise</w:t>
      </w:r>
      <w:r w:rsidR="00D22A55">
        <w:t xml:space="preserve"> directly</w:t>
      </w:r>
      <w:r w:rsidR="00115019">
        <w:t xml:space="preserve"> with</w:t>
      </w:r>
      <w:r>
        <w:t xml:space="preserve"> custody suites across the </w:t>
      </w:r>
      <w:r w:rsidR="00D22A55">
        <w:t>South-West London</w:t>
      </w:r>
      <w:r>
        <w:t xml:space="preserve"> </w:t>
      </w:r>
      <w:r w:rsidR="00115019">
        <w:t>to discuss</w:t>
      </w:r>
      <w:r>
        <w:t xml:space="preserve"> young people who are in distress in custody and </w:t>
      </w:r>
      <w:r w:rsidR="00115019">
        <w:t>require</w:t>
      </w:r>
      <w:r>
        <w:t xml:space="preserve"> further input.</w:t>
      </w:r>
      <w:r w:rsidR="00E37B60">
        <w:t xml:space="preserve"> </w:t>
      </w:r>
    </w:p>
    <w:p w:rsidR="00E37B60" w:rsidRDefault="00176FF4" w:rsidP="00D97608">
      <w:pPr>
        <w:pStyle w:val="Heading2"/>
        <w:jc w:val="both"/>
        <w:rPr>
          <w:sz w:val="22"/>
        </w:rPr>
      </w:pPr>
      <w:r w:rsidRPr="00152D0C">
        <w:rPr>
          <w:sz w:val="22"/>
        </w:rPr>
        <w:t>Post Court Pathway</w:t>
      </w:r>
    </w:p>
    <w:p w:rsidR="006D1FD1" w:rsidRPr="006D1FD1" w:rsidRDefault="006D1FD1" w:rsidP="00D97608">
      <w:pPr>
        <w:jc w:val="both"/>
      </w:pPr>
    </w:p>
    <w:p w:rsidR="00176FF4" w:rsidRDefault="00F74A65" w:rsidP="00D97608">
      <w:pPr>
        <w:jc w:val="both"/>
      </w:pPr>
      <w:r>
        <w:t>The</w:t>
      </w:r>
      <w:r w:rsidR="005918FC">
        <w:t xml:space="preserve"> Post Court pathway is for young people who have received a conviction </w:t>
      </w:r>
      <w:r w:rsidR="00464E33">
        <w:t xml:space="preserve">at </w:t>
      </w:r>
      <w:r w:rsidR="005918FC">
        <w:t xml:space="preserve">court and receive a referral order, </w:t>
      </w:r>
      <w:r w:rsidR="00176FF4">
        <w:t>youth rehabilitation</w:t>
      </w:r>
      <w:r w:rsidR="005918FC">
        <w:t xml:space="preserve"> order</w:t>
      </w:r>
      <w:r w:rsidR="00176FF4">
        <w:t xml:space="preserve">, </w:t>
      </w:r>
      <w:r w:rsidR="005918FC">
        <w:t xml:space="preserve">or </w:t>
      </w:r>
      <w:r w:rsidR="00176FF4">
        <w:t xml:space="preserve">a detention </w:t>
      </w:r>
      <w:r w:rsidR="005918FC">
        <w:t>and training order</w:t>
      </w:r>
      <w:r w:rsidR="00227FAF">
        <w:t xml:space="preserve">. </w:t>
      </w:r>
      <w:r w:rsidR="00C756F5">
        <w:t>As a priority, t</w:t>
      </w:r>
      <w:r>
        <w:t xml:space="preserve">he young person will </w:t>
      </w:r>
      <w:r w:rsidR="002A5449">
        <w:t xml:space="preserve">be referred to </w:t>
      </w:r>
      <w:r w:rsidR="007A6849">
        <w:t>YJS-</w:t>
      </w:r>
      <w:r w:rsidR="002A5449">
        <w:t>CAMHS for a</w:t>
      </w:r>
      <w:r w:rsidR="00176FF4">
        <w:t xml:space="preserve"> mental health screening </w:t>
      </w:r>
      <w:r w:rsidR="002A5449">
        <w:t xml:space="preserve">assessment. </w:t>
      </w:r>
      <w:r w:rsidR="00115019">
        <w:t>As part of this</w:t>
      </w:r>
      <w:r w:rsidR="00C756F5">
        <w:t xml:space="preserve"> pathway</w:t>
      </w:r>
      <w:r w:rsidR="00176FF4">
        <w:t>,</w:t>
      </w:r>
      <w:r w:rsidR="00C756F5">
        <w:t xml:space="preserve"> requests may be </w:t>
      </w:r>
      <w:r w:rsidR="00EA7D6E">
        <w:t>made</w:t>
      </w:r>
      <w:r w:rsidR="00C756F5">
        <w:t xml:space="preserve"> for specialist assessments</w:t>
      </w:r>
      <w:r w:rsidR="00EA7D6E">
        <w:t>.</w:t>
      </w:r>
    </w:p>
    <w:p w:rsidR="00EA7D6E" w:rsidRDefault="00EA7D6E" w:rsidP="00D97608">
      <w:pPr>
        <w:jc w:val="both"/>
      </w:pPr>
    </w:p>
    <w:p w:rsidR="00216651" w:rsidRDefault="00F429E8" w:rsidP="00D97608">
      <w:pPr>
        <w:jc w:val="both"/>
      </w:pPr>
      <w:r>
        <w:t xml:space="preserve">The </w:t>
      </w:r>
      <w:r w:rsidR="00BF6F28">
        <w:t>YJS-</w:t>
      </w:r>
      <w:r>
        <w:t>CAMH</w:t>
      </w:r>
      <w:r w:rsidR="00D668B5">
        <w:t>S</w:t>
      </w:r>
      <w:r>
        <w:t xml:space="preserve"> team also lead on the </w:t>
      </w:r>
      <w:r w:rsidR="001E497D">
        <w:t>f</w:t>
      </w:r>
      <w:r w:rsidR="0018174B">
        <w:t xml:space="preserve">ormulation and </w:t>
      </w:r>
      <w:r w:rsidR="00A37C41">
        <w:t>i</w:t>
      </w:r>
      <w:r w:rsidR="0018174B">
        <w:t xml:space="preserve">ntervention </w:t>
      </w:r>
      <w:r w:rsidR="001E497D">
        <w:t xml:space="preserve">planning </w:t>
      </w:r>
      <w:r w:rsidR="0018174B">
        <w:t>pro</w:t>
      </w:r>
      <w:r w:rsidR="001E497D">
        <w:t xml:space="preserve">ject within the Youth Justice Service. </w:t>
      </w:r>
      <w:r w:rsidR="00EA7D6E">
        <w:t xml:space="preserve">Creating case formulations </w:t>
      </w:r>
      <w:r w:rsidR="00216651">
        <w:t>allows the Y</w:t>
      </w:r>
      <w:r w:rsidR="001D644B">
        <w:t>JS</w:t>
      </w:r>
      <w:r w:rsidR="0045673F">
        <w:t xml:space="preserve"> and wider</w:t>
      </w:r>
      <w:r w:rsidR="00D26534">
        <w:t xml:space="preserve"> professional</w:t>
      </w:r>
      <w:r w:rsidR="0045673F">
        <w:t xml:space="preserve"> network</w:t>
      </w:r>
      <w:r w:rsidR="0017368C">
        <w:t>s</w:t>
      </w:r>
      <w:r w:rsidR="00216651">
        <w:t xml:space="preserve"> to generate</w:t>
      </w:r>
      <w:r w:rsidR="00EA7D6E">
        <w:t xml:space="preserve"> hypothesise</w:t>
      </w:r>
      <w:r w:rsidR="00216651">
        <w:t xml:space="preserve">s </w:t>
      </w:r>
      <w:r w:rsidR="00216651">
        <w:lastRenderedPageBreak/>
        <w:t>about</w:t>
      </w:r>
      <w:r w:rsidR="00EA7D6E">
        <w:t xml:space="preserve"> how a young person’s story </w:t>
      </w:r>
      <w:r w:rsidR="00A37C41">
        <w:t>has</w:t>
      </w:r>
      <w:r w:rsidR="00EA7D6E">
        <w:t xml:space="preserve"> i</w:t>
      </w:r>
      <w:r w:rsidR="00216651">
        <w:t>mpact</w:t>
      </w:r>
      <w:r w:rsidR="00A37C41">
        <w:t>ed</w:t>
      </w:r>
      <w:r w:rsidR="00216651">
        <w:t xml:space="preserve"> their pathway </w:t>
      </w:r>
      <w:r w:rsidR="00A37C41">
        <w:t xml:space="preserve">into the justice system </w:t>
      </w:r>
      <w:r w:rsidR="00216651">
        <w:t xml:space="preserve">and </w:t>
      </w:r>
      <w:r w:rsidR="00A37C41">
        <w:t xml:space="preserve">any </w:t>
      </w:r>
      <w:r w:rsidR="00216651">
        <w:t>adjacent problems the young person may be experiencing. It is a way of</w:t>
      </w:r>
      <w:r w:rsidR="00115019">
        <w:t xml:space="preserve"> embedding a trauma-</w:t>
      </w:r>
      <w:r w:rsidR="00176FF4">
        <w:t xml:space="preserve">informed approach to think more contextually about </w:t>
      </w:r>
      <w:r w:rsidR="00216651">
        <w:t xml:space="preserve">young </w:t>
      </w:r>
      <w:r w:rsidR="00176FF4">
        <w:t>people</w:t>
      </w:r>
      <w:r w:rsidR="00216651">
        <w:t xml:space="preserve"> and their family</w:t>
      </w:r>
      <w:r w:rsidR="00176FF4">
        <w:t>'s experiences</w:t>
      </w:r>
      <w:r w:rsidR="00216651">
        <w:t>. This is a new approach being piloted within the Y</w:t>
      </w:r>
      <w:r w:rsidR="00881BEB">
        <w:t>JS</w:t>
      </w:r>
      <w:r w:rsidR="00216651">
        <w:t xml:space="preserve">, which is hoped will </w:t>
      </w:r>
      <w:r w:rsidR="00176FF4">
        <w:t>become part of the assessment process</w:t>
      </w:r>
      <w:r w:rsidR="00216651">
        <w:t>. M</w:t>
      </w:r>
      <w:r w:rsidR="00176FF4">
        <w:t xml:space="preserve">ulti agency </w:t>
      </w:r>
      <w:r w:rsidR="00216651">
        <w:t>formulations allow the Y</w:t>
      </w:r>
      <w:r w:rsidR="00881BEB">
        <w:t>JS</w:t>
      </w:r>
      <w:r w:rsidR="00176FF4">
        <w:t xml:space="preserve"> to share information, hypothesise, and jointly </w:t>
      </w:r>
      <w:r w:rsidR="003B539D">
        <w:t>d</w:t>
      </w:r>
      <w:r w:rsidR="00B577E5">
        <w:t>evise</w:t>
      </w:r>
      <w:r w:rsidR="00176FF4">
        <w:t xml:space="preserve"> a stor</w:t>
      </w:r>
      <w:r w:rsidR="00216651">
        <w:t xml:space="preserve">yline for this young person, </w:t>
      </w:r>
      <w:r w:rsidR="00AC7A7F">
        <w:t xml:space="preserve">this then allows the network </w:t>
      </w:r>
      <w:r w:rsidR="00216651">
        <w:t>to</w:t>
      </w:r>
      <w:r w:rsidR="00176FF4">
        <w:t xml:space="preserve"> appropriately sequence interventions</w:t>
      </w:r>
      <w:r w:rsidR="00E912BC">
        <w:t xml:space="preserve"> to meet the young </w:t>
      </w:r>
      <w:r w:rsidR="005B411E">
        <w:t>person’s</w:t>
      </w:r>
      <w:r w:rsidR="00E912BC">
        <w:t xml:space="preserve"> needs</w:t>
      </w:r>
      <w:r w:rsidR="00176FF4">
        <w:t xml:space="preserve">. </w:t>
      </w:r>
    </w:p>
    <w:p w:rsidR="00E37B60" w:rsidRDefault="00E37B60" w:rsidP="00D97608">
      <w:pPr>
        <w:pStyle w:val="Heading2"/>
        <w:jc w:val="both"/>
      </w:pPr>
      <w:r>
        <w:t>Sharing of information is often a barrier to integrated working, how do you manage this?</w:t>
      </w:r>
    </w:p>
    <w:p w:rsidR="006D1FD1" w:rsidRPr="006D1FD1" w:rsidRDefault="006D1FD1" w:rsidP="00D97608">
      <w:pPr>
        <w:jc w:val="both"/>
      </w:pPr>
    </w:p>
    <w:p w:rsidR="0078193F" w:rsidRDefault="00CE3C87" w:rsidP="00D97608">
      <w:pPr>
        <w:jc w:val="both"/>
      </w:pPr>
      <w:r>
        <w:t xml:space="preserve">Being a member of </w:t>
      </w:r>
      <w:r w:rsidR="001E0829">
        <w:t xml:space="preserve">NHS </w:t>
      </w:r>
      <w:r>
        <w:t>staff</w:t>
      </w:r>
      <w:r w:rsidR="00521C31">
        <w:t xml:space="preserve"> seconded into the Local Authority</w:t>
      </w:r>
      <w:r w:rsidR="00E37B60">
        <w:t xml:space="preserve"> with access to NHS databases, CAMHS resources, and with direct links into CAMHS </w:t>
      </w:r>
      <w:r w:rsidR="00FE73E2">
        <w:t xml:space="preserve">services </w:t>
      </w:r>
      <w:r w:rsidR="008E032D">
        <w:t>across</w:t>
      </w:r>
      <w:r w:rsidR="001E0829">
        <w:t xml:space="preserve"> </w:t>
      </w:r>
      <w:r w:rsidR="008E032D">
        <w:t>the borough</w:t>
      </w:r>
      <w:r w:rsidR="00AD5486">
        <w:t>&amp; South-West London</w:t>
      </w:r>
      <w:r w:rsidR="00FE73E2">
        <w:t>, Ali can bridge the</w:t>
      </w:r>
      <w:r>
        <w:t xml:space="preserve"> communication gap through </w:t>
      </w:r>
      <w:r w:rsidR="00576149">
        <w:t>involvement in both</w:t>
      </w:r>
      <w:r w:rsidR="00FE73E2">
        <w:t xml:space="preserve"> teams. Ali</w:t>
      </w:r>
      <w:r w:rsidR="00E37B60">
        <w:t xml:space="preserve"> </w:t>
      </w:r>
      <w:r w:rsidR="00BE7AB5">
        <w:t>can attend</w:t>
      </w:r>
      <w:r w:rsidR="00E37B60">
        <w:t xml:space="preserve"> network meetings </w:t>
      </w:r>
      <w:r w:rsidR="00FE73E2">
        <w:t>and</w:t>
      </w:r>
      <w:r w:rsidR="00E37B60">
        <w:t xml:space="preserve"> sh</w:t>
      </w:r>
      <w:r w:rsidR="00FE73E2">
        <w:t xml:space="preserve">are what </w:t>
      </w:r>
      <w:r w:rsidR="00E37B60">
        <w:t xml:space="preserve">is appropriate and relevant based on the referral of that young person, bearing in mind confidentiality and safeguarding. </w:t>
      </w:r>
      <w:r w:rsidR="00FE73E2">
        <w:t xml:space="preserve">It also means that the team </w:t>
      </w:r>
      <w:r w:rsidR="00B74064">
        <w:t xml:space="preserve">can </w:t>
      </w:r>
      <w:r w:rsidR="0078193F">
        <w:t>make referra</w:t>
      </w:r>
      <w:r w:rsidR="00176FF4">
        <w:t xml:space="preserve">ls directly within the meeting, such as for a CAMHS assessment, substance misuse work or family work. </w:t>
      </w:r>
    </w:p>
    <w:p w:rsidR="00176FF4" w:rsidRDefault="00176FF4" w:rsidP="00D97608">
      <w:pPr>
        <w:jc w:val="both"/>
      </w:pPr>
    </w:p>
    <w:p w:rsidR="0078193F" w:rsidRDefault="00176FF4" w:rsidP="00D97608">
      <w:pPr>
        <w:jc w:val="both"/>
      </w:pPr>
      <w:r>
        <w:t>In addition, network meetings</w:t>
      </w:r>
      <w:r w:rsidR="00B577E5">
        <w:t xml:space="preserve"> </w:t>
      </w:r>
      <w:r w:rsidR="0078193F">
        <w:t>build relationships</w:t>
      </w:r>
      <w:r w:rsidR="00B577E5">
        <w:t xml:space="preserve"> among teams, promote</w:t>
      </w:r>
      <w:r w:rsidR="0078193F">
        <w:t xml:space="preserve"> </w:t>
      </w:r>
      <w:r w:rsidR="00AE5DB8">
        <w:t xml:space="preserve">meaningful </w:t>
      </w:r>
      <w:r>
        <w:t>conversations about a referral</w:t>
      </w:r>
      <w:r w:rsidR="00B577E5">
        <w:t xml:space="preserve"> and make </w:t>
      </w:r>
      <w:r>
        <w:t xml:space="preserve">offering support a lot more integrated. </w:t>
      </w:r>
    </w:p>
    <w:p w:rsidR="00176FF4" w:rsidRPr="00176FF4" w:rsidRDefault="00176FF4" w:rsidP="00D97608">
      <w:pPr>
        <w:pStyle w:val="Heading2"/>
        <w:jc w:val="both"/>
      </w:pPr>
      <w:r>
        <w:t>H</w:t>
      </w:r>
      <w:r w:rsidR="0078193F">
        <w:t xml:space="preserve">ow has the service enabled a needs based approach to </w:t>
      </w:r>
      <w:r>
        <w:t xml:space="preserve">delivering care? </w:t>
      </w:r>
    </w:p>
    <w:p w:rsidR="008C7877" w:rsidRDefault="008C7877" w:rsidP="00D97608">
      <w:pPr>
        <w:jc w:val="both"/>
      </w:pPr>
    </w:p>
    <w:p w:rsidR="0078193F" w:rsidRDefault="00FE73E2" w:rsidP="00D97608">
      <w:pPr>
        <w:jc w:val="both"/>
      </w:pPr>
      <w:r>
        <w:t>The service aims to</w:t>
      </w:r>
      <w:r w:rsidR="008C7877">
        <w:t xml:space="preserve"> engender a needs based approach</w:t>
      </w:r>
      <w:r w:rsidR="0078193F">
        <w:t xml:space="preserve"> through the screening process</w:t>
      </w:r>
      <w:r w:rsidR="00B577E5">
        <w:t>, allowing input from</w:t>
      </w:r>
      <w:r w:rsidR="008C7877">
        <w:t xml:space="preserve"> </w:t>
      </w:r>
      <w:r w:rsidR="0078193F">
        <w:t xml:space="preserve">a multitude </w:t>
      </w:r>
      <w:r w:rsidR="00A20769">
        <w:t xml:space="preserve">of </w:t>
      </w:r>
      <w:r w:rsidR="0078193F">
        <w:t xml:space="preserve">professionals </w:t>
      </w:r>
      <w:r w:rsidR="00B577E5">
        <w:t>whilst</w:t>
      </w:r>
      <w:r w:rsidR="008C7877">
        <w:t xml:space="preserve"> giving</w:t>
      </w:r>
      <w:r w:rsidR="0078193F">
        <w:t xml:space="preserve"> multiple opportunities for</w:t>
      </w:r>
      <w:r w:rsidR="00B577E5">
        <w:t xml:space="preserve"> a young person to identify their needs</w:t>
      </w:r>
      <w:r w:rsidR="0078193F">
        <w:t>.</w:t>
      </w:r>
      <w:r w:rsidR="008C7877">
        <w:t xml:space="preserve"> </w:t>
      </w:r>
      <w:r>
        <w:t>It tries to</w:t>
      </w:r>
      <w:r w:rsidR="00343E87">
        <w:t xml:space="preserve"> understand</w:t>
      </w:r>
      <w:r w:rsidR="00F3276B">
        <w:t xml:space="preserve"> the most important priority</w:t>
      </w:r>
      <w:r w:rsidR="00343E87">
        <w:t xml:space="preserve"> </w:t>
      </w:r>
      <w:r w:rsidR="00B47EE2">
        <w:t>for the young person at that</w:t>
      </w:r>
      <w:r>
        <w:t xml:space="preserve"> point in time and how the</w:t>
      </w:r>
      <w:r w:rsidR="00F3276B">
        <w:t xml:space="preserve"> service and professional network can</w:t>
      </w:r>
      <w:r w:rsidR="0078193F">
        <w:t xml:space="preserve"> adapt</w:t>
      </w:r>
      <w:r w:rsidR="00F3276B">
        <w:t xml:space="preserve"> to meet that need, bearing in mind other contextual factors. </w:t>
      </w:r>
    </w:p>
    <w:p w:rsidR="00F3276B" w:rsidRDefault="00F3276B" w:rsidP="00D97608">
      <w:pPr>
        <w:jc w:val="both"/>
      </w:pPr>
    </w:p>
    <w:p w:rsidR="0078193F" w:rsidRDefault="00FE73E2" w:rsidP="00D97608">
      <w:pPr>
        <w:jc w:val="both"/>
      </w:pPr>
      <w:r>
        <w:t>Educational work can be done with</w:t>
      </w:r>
      <w:r w:rsidR="00B47EE2">
        <w:t xml:space="preserve"> a young person to support them to engage</w:t>
      </w:r>
      <w:r w:rsidR="0078193F">
        <w:t>, or think about ho</w:t>
      </w:r>
      <w:r>
        <w:t>w they can organise themselves</w:t>
      </w:r>
      <w:r w:rsidR="00BE7AB5">
        <w:t>. If</w:t>
      </w:r>
      <w:r w:rsidR="00B47EE2">
        <w:t xml:space="preserve"> a young person </w:t>
      </w:r>
      <w:r w:rsidR="00BE7AB5">
        <w:t xml:space="preserve">wishes to engage in </w:t>
      </w:r>
      <w:r w:rsidR="00B47EE2">
        <w:t xml:space="preserve">some </w:t>
      </w:r>
      <w:r w:rsidR="0078193F">
        <w:t>em</w:t>
      </w:r>
      <w:r w:rsidR="00B47EE2">
        <w:t xml:space="preserve">otional regulation work with </w:t>
      </w:r>
      <w:proofErr w:type="gramStart"/>
      <w:r w:rsidR="00B47EE2">
        <w:t>a</w:t>
      </w:r>
      <w:proofErr w:type="gramEnd"/>
      <w:r w:rsidR="00B47EE2">
        <w:t xml:space="preserve"> Y</w:t>
      </w:r>
      <w:r w:rsidR="004B4C31">
        <w:t>JS</w:t>
      </w:r>
      <w:r w:rsidR="00B47EE2">
        <w:t xml:space="preserve"> </w:t>
      </w:r>
      <w:r w:rsidR="004B4C31">
        <w:t>Case Practitioner</w:t>
      </w:r>
      <w:r w:rsidR="00B47EE2">
        <w:t xml:space="preserve"> </w:t>
      </w:r>
      <w:r w:rsidR="0078193F">
        <w:t>they</w:t>
      </w:r>
      <w:r w:rsidR="00B47EE2">
        <w:t xml:space="preserve"> have</w:t>
      </w:r>
      <w:r w:rsidR="0078193F">
        <w:t xml:space="preserve"> got a</w:t>
      </w:r>
      <w:r w:rsidR="00B47EE2">
        <w:t>n</w:t>
      </w:r>
      <w:r w:rsidR="0078193F">
        <w:t xml:space="preserve"> established relationship </w:t>
      </w:r>
      <w:r w:rsidR="00B47EE2">
        <w:t xml:space="preserve">with, clinical oversight and supervision </w:t>
      </w:r>
      <w:r>
        <w:t xml:space="preserve">can be provided </w:t>
      </w:r>
      <w:r w:rsidR="00B47EE2">
        <w:t xml:space="preserve">to the </w:t>
      </w:r>
      <w:r w:rsidR="00DD13A0">
        <w:t xml:space="preserve">Case Practitioner </w:t>
      </w:r>
      <w:r>
        <w:t xml:space="preserve">to </w:t>
      </w:r>
      <w:r w:rsidR="00B47EE2">
        <w:t xml:space="preserve">build </w:t>
      </w:r>
      <w:r>
        <w:t xml:space="preserve">their </w:t>
      </w:r>
      <w:r w:rsidR="00B47EE2">
        <w:t>capacity to do this work.</w:t>
      </w:r>
      <w:r w:rsidR="00DD13A0">
        <w:t xml:space="preserve"> This AMBIT (Adaptive </w:t>
      </w:r>
      <w:proofErr w:type="spellStart"/>
      <w:r w:rsidR="00DD13A0">
        <w:t>Mentalization</w:t>
      </w:r>
      <w:proofErr w:type="spellEnd"/>
      <w:r w:rsidR="00DD13A0">
        <w:t xml:space="preserve"> Based</w:t>
      </w:r>
      <w:r w:rsidR="00BD417D">
        <w:t xml:space="preserve"> </w:t>
      </w:r>
      <w:r w:rsidR="00DD13A0">
        <w:t xml:space="preserve">Integrative Treatment) based approach is also offered to workers in adjacent teams </w:t>
      </w:r>
      <w:r w:rsidR="007D2C4E">
        <w:t>such as</w:t>
      </w:r>
      <w:r w:rsidR="00BD417D">
        <w:t xml:space="preserve"> the</w:t>
      </w:r>
      <w:r w:rsidR="007D2C4E">
        <w:t xml:space="preserve"> Merton Contex</w:t>
      </w:r>
      <w:r w:rsidR="00E92C46">
        <w:t>t</w:t>
      </w:r>
      <w:r w:rsidR="007D2C4E">
        <w:t>ual</w:t>
      </w:r>
      <w:r w:rsidR="00DD13A0">
        <w:t xml:space="preserve"> Safeguarding</w:t>
      </w:r>
      <w:r w:rsidR="007D2C4E">
        <w:t xml:space="preserve"> Team</w:t>
      </w:r>
      <w:r w:rsidR="00BD417D">
        <w:t>.</w:t>
      </w:r>
    </w:p>
    <w:p w:rsidR="00B47EE2" w:rsidRDefault="00B47EE2" w:rsidP="00D97608">
      <w:pPr>
        <w:jc w:val="both"/>
      </w:pPr>
    </w:p>
    <w:p w:rsidR="0078193F" w:rsidRDefault="00FE73E2" w:rsidP="00D97608">
      <w:pPr>
        <w:jc w:val="both"/>
      </w:pPr>
      <w:r>
        <w:t xml:space="preserve">The service aims to </w:t>
      </w:r>
      <w:r w:rsidR="00B47EE2">
        <w:t xml:space="preserve">be </w:t>
      </w:r>
      <w:r w:rsidR="004227FC">
        <w:t>consent-</w:t>
      </w:r>
      <w:r w:rsidR="0078193F">
        <w:t xml:space="preserve">based from the </w:t>
      </w:r>
      <w:r w:rsidR="00B47EE2">
        <w:t xml:space="preserve">start. </w:t>
      </w:r>
      <w:r w:rsidR="004227FC">
        <w:t>From the initial</w:t>
      </w:r>
      <w:r w:rsidR="0078193F">
        <w:t xml:space="preserve"> screening appointment</w:t>
      </w:r>
      <w:r w:rsidR="004227FC">
        <w:t xml:space="preserve">, it is made clear that the young person does not have to speak to a professional if they do not want to. </w:t>
      </w:r>
      <w:r w:rsidR="00B47EE2">
        <w:t xml:space="preserve">This </w:t>
      </w:r>
      <w:r w:rsidR="004227FC">
        <w:t>enables them to have some control over the</w:t>
      </w:r>
      <w:r w:rsidR="0078193F">
        <w:t xml:space="preserve"> situation, </w:t>
      </w:r>
      <w:r w:rsidR="004227FC">
        <w:t>where they may feel they lack</w:t>
      </w:r>
      <w:r w:rsidR="00B47EE2">
        <w:t xml:space="preserve"> contr</w:t>
      </w:r>
      <w:r w:rsidR="004227FC">
        <w:t xml:space="preserve">ol or choice </w:t>
      </w:r>
      <w:r w:rsidR="00576149">
        <w:t>in many other instances.</w:t>
      </w:r>
    </w:p>
    <w:p w:rsidR="00BF5A33" w:rsidRDefault="00BF5A33" w:rsidP="00D97608">
      <w:pPr>
        <w:pStyle w:val="Heading2"/>
        <w:jc w:val="both"/>
      </w:pPr>
      <w:r>
        <w:t>What role does education, training and employment have with the service?</w:t>
      </w:r>
    </w:p>
    <w:p w:rsidR="005A1242" w:rsidRDefault="005A1242" w:rsidP="00D97608">
      <w:pPr>
        <w:jc w:val="both"/>
      </w:pPr>
    </w:p>
    <w:p w:rsidR="00217002" w:rsidRDefault="004227FC" w:rsidP="00D97608">
      <w:pPr>
        <w:jc w:val="both"/>
      </w:pPr>
      <w:r>
        <w:t xml:space="preserve">A </w:t>
      </w:r>
      <w:r w:rsidR="005A1242">
        <w:t>dedicated E</w:t>
      </w:r>
      <w:r w:rsidR="0078193F">
        <w:t>ducation</w:t>
      </w:r>
      <w:r w:rsidR="005A1242">
        <w:t>, T</w:t>
      </w:r>
      <w:r w:rsidR="0078193F">
        <w:t>raining</w:t>
      </w:r>
      <w:r w:rsidR="005A1242">
        <w:t xml:space="preserve"> and E</w:t>
      </w:r>
      <w:r w:rsidR="0078193F">
        <w:t xml:space="preserve">mployment </w:t>
      </w:r>
      <w:r>
        <w:t>Worker s</w:t>
      </w:r>
      <w:r w:rsidR="0078193F">
        <w:t>upport</w:t>
      </w:r>
      <w:r w:rsidR="005A1242">
        <w:t>s</w:t>
      </w:r>
      <w:r w:rsidR="0078193F">
        <w:t xml:space="preserve"> young people </w:t>
      </w:r>
      <w:r w:rsidR="005A1242">
        <w:t>to access education,</w:t>
      </w:r>
      <w:r w:rsidR="0078193F">
        <w:t xml:space="preserve"> training</w:t>
      </w:r>
      <w:r w:rsidR="005A1242">
        <w:t xml:space="preserve"> and employment</w:t>
      </w:r>
      <w:r w:rsidR="0078193F">
        <w:t>.</w:t>
      </w:r>
      <w:r w:rsidR="005A1242">
        <w:t xml:space="preserve"> T</w:t>
      </w:r>
      <w:r>
        <w:t>hey can access the</w:t>
      </w:r>
      <w:r w:rsidR="00C7781C">
        <w:t xml:space="preserve"> team</w:t>
      </w:r>
      <w:r w:rsidR="0078193F">
        <w:t xml:space="preserve"> </w:t>
      </w:r>
      <w:r w:rsidR="00A20769">
        <w:t>or</w:t>
      </w:r>
      <w:r w:rsidR="00C7781C">
        <w:t xml:space="preserve"> wider network</w:t>
      </w:r>
      <w:r>
        <w:t xml:space="preserve"> for support. The Y</w:t>
      </w:r>
      <w:r w:rsidR="00176E39">
        <w:t>JS</w:t>
      </w:r>
      <w:r w:rsidR="005A1242">
        <w:t xml:space="preserve"> </w:t>
      </w:r>
      <w:r w:rsidR="00A20769">
        <w:t>help education</w:t>
      </w:r>
      <w:r w:rsidR="00C7781C">
        <w:t xml:space="preserve"> settings </w:t>
      </w:r>
      <w:r w:rsidR="005A1242">
        <w:t xml:space="preserve">adapt to meet the needs of a young person, for example during exams, so that they are supported to perform and succeed. </w:t>
      </w:r>
      <w:r>
        <w:t>There is flexibility in</w:t>
      </w:r>
      <w:r w:rsidR="00C7781C">
        <w:t xml:space="preserve"> </w:t>
      </w:r>
      <w:r>
        <w:t xml:space="preserve">the environment where the team can meet a </w:t>
      </w:r>
      <w:r w:rsidR="00C7781C">
        <w:t>young person</w:t>
      </w:r>
      <w:r>
        <w:t xml:space="preserve">, </w:t>
      </w:r>
      <w:r w:rsidR="00C7781C">
        <w:t>such as delivering sessions</w:t>
      </w:r>
      <w:r w:rsidR="00A20769">
        <w:t xml:space="preserve"> in</w:t>
      </w:r>
      <w:r w:rsidR="00C7781C">
        <w:t xml:space="preserve"> </w:t>
      </w:r>
      <w:r w:rsidR="0078193F">
        <w:t>school</w:t>
      </w:r>
      <w:r w:rsidR="00C7781C">
        <w:t xml:space="preserve">s. </w:t>
      </w:r>
      <w:r>
        <w:t>C</w:t>
      </w:r>
      <w:r w:rsidR="00C7781C">
        <w:t xml:space="preserve">onsultation </w:t>
      </w:r>
      <w:r>
        <w:t xml:space="preserve">is offered </w:t>
      </w:r>
      <w:r w:rsidR="00C7781C">
        <w:t>to education settings</w:t>
      </w:r>
      <w:r w:rsidR="0078193F">
        <w:t xml:space="preserve">, </w:t>
      </w:r>
      <w:r w:rsidR="00C7781C">
        <w:t xml:space="preserve">and </w:t>
      </w:r>
      <w:r>
        <w:t>training</w:t>
      </w:r>
      <w:r w:rsidR="0078193F">
        <w:t xml:space="preserve"> sessions </w:t>
      </w:r>
      <w:r>
        <w:t xml:space="preserve">delivered </w:t>
      </w:r>
      <w:r w:rsidR="0078193F">
        <w:t>to school</w:t>
      </w:r>
      <w:r w:rsidR="00C7781C">
        <w:t>s and colleges as needed</w:t>
      </w:r>
      <w:r w:rsidR="0078193F">
        <w:t>.</w:t>
      </w:r>
      <w:r w:rsidR="00C7781C">
        <w:t xml:space="preserve"> Support can also be vocational </w:t>
      </w:r>
      <w:r w:rsidR="00A20769">
        <w:t xml:space="preserve">and has included </w:t>
      </w:r>
      <w:r w:rsidR="00176E39">
        <w:t xml:space="preserve">supporting </w:t>
      </w:r>
      <w:r w:rsidR="0010709B">
        <w:t xml:space="preserve">young people to attend music studios </w:t>
      </w:r>
      <w:r w:rsidR="00176E39">
        <w:t>and other creative</w:t>
      </w:r>
      <w:r w:rsidR="00D3499F">
        <w:t xml:space="preserve"> </w:t>
      </w:r>
      <w:r w:rsidR="006F0A82">
        <w:t>and/</w:t>
      </w:r>
      <w:r w:rsidR="006D1FD1">
        <w:t>or vocational activities</w:t>
      </w:r>
      <w:r w:rsidR="0081511D">
        <w:t xml:space="preserve"> to help best meet </w:t>
      </w:r>
      <w:r w:rsidR="00474833">
        <w:t>their</w:t>
      </w:r>
      <w:r w:rsidR="0081511D">
        <w:t xml:space="preserve"> needs</w:t>
      </w:r>
      <w:r w:rsidR="00D3499F">
        <w:t xml:space="preserve"> holistically</w:t>
      </w:r>
      <w:r w:rsidR="0078193F">
        <w:t>.</w:t>
      </w:r>
    </w:p>
    <w:p w:rsidR="00217002" w:rsidRDefault="00217002" w:rsidP="00D97608">
      <w:pPr>
        <w:jc w:val="both"/>
      </w:pPr>
    </w:p>
    <w:p w:rsidR="00171F95" w:rsidRDefault="00534662" w:rsidP="00D97608">
      <w:pPr>
        <w:pStyle w:val="Heading1"/>
        <w:jc w:val="both"/>
        <w:rPr>
          <w:sz w:val="24"/>
          <w:szCs w:val="24"/>
        </w:rPr>
      </w:pPr>
      <w:r w:rsidRPr="00534662">
        <w:rPr>
          <w:sz w:val="24"/>
          <w:szCs w:val="24"/>
        </w:rPr>
        <w:lastRenderedPageBreak/>
        <w:t>H</w:t>
      </w:r>
      <w:r w:rsidR="0078193F" w:rsidRPr="00534662">
        <w:rPr>
          <w:sz w:val="24"/>
          <w:szCs w:val="24"/>
        </w:rPr>
        <w:t xml:space="preserve">ow </w:t>
      </w:r>
      <w:r w:rsidRPr="00534662">
        <w:rPr>
          <w:sz w:val="24"/>
          <w:szCs w:val="24"/>
        </w:rPr>
        <w:t xml:space="preserve">does the </w:t>
      </w:r>
      <w:r w:rsidR="0078193F" w:rsidRPr="00534662">
        <w:rPr>
          <w:sz w:val="24"/>
          <w:szCs w:val="24"/>
        </w:rPr>
        <w:t>ser</w:t>
      </w:r>
      <w:r w:rsidRPr="00534662">
        <w:rPr>
          <w:sz w:val="24"/>
          <w:szCs w:val="24"/>
        </w:rPr>
        <w:t>vice offer align with the THRIVE F</w:t>
      </w:r>
      <w:r w:rsidR="0078193F" w:rsidRPr="00534662">
        <w:rPr>
          <w:sz w:val="24"/>
          <w:szCs w:val="24"/>
        </w:rPr>
        <w:t>ramework needs based grouping</w:t>
      </w:r>
      <w:r w:rsidRPr="00534662">
        <w:rPr>
          <w:sz w:val="24"/>
          <w:szCs w:val="24"/>
        </w:rPr>
        <w:t>?</w:t>
      </w:r>
    </w:p>
    <w:p w:rsidR="008C7877" w:rsidRPr="008C7877" w:rsidRDefault="008C7877" w:rsidP="00D97608">
      <w:pPr>
        <w:jc w:val="both"/>
      </w:pPr>
    </w:p>
    <w:p w:rsidR="00C927AD" w:rsidRDefault="004B39A6" w:rsidP="00D97608">
      <w:pPr>
        <w:jc w:val="both"/>
      </w:pPr>
      <w:r>
        <w:rPr>
          <w:noProof/>
          <w:lang w:eastAsia="en-GB"/>
        </w:rPr>
        <w:drawing>
          <wp:inline distT="0" distB="0" distL="0" distR="0" wp14:anchorId="7E319F8F" wp14:editId="5A6A2D9A">
            <wp:extent cx="5523865" cy="4160042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92" cy="418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742" w:rsidRDefault="00D41744" w:rsidP="00D97608">
      <w:pPr>
        <w:pStyle w:val="Heading1"/>
        <w:jc w:val="both"/>
      </w:pPr>
      <w:r>
        <w:t xml:space="preserve">What </w:t>
      </w:r>
      <w:r w:rsidR="00C56742" w:rsidRPr="00D41744">
        <w:t>feedback</w:t>
      </w:r>
      <w:r>
        <w:t xml:space="preserve"> have you received about the service</w:t>
      </w:r>
      <w:r w:rsidR="00C56742" w:rsidRPr="00D41744">
        <w:t xml:space="preserve"> from service users and clinicians? </w:t>
      </w:r>
    </w:p>
    <w:p w:rsidR="008C7877" w:rsidRPr="008C7877" w:rsidRDefault="008C7877" w:rsidP="00D97608">
      <w:pPr>
        <w:jc w:val="both"/>
      </w:pPr>
    </w:p>
    <w:p w:rsidR="00D41744" w:rsidRDefault="00D41744" w:rsidP="00D97608">
      <w:pPr>
        <w:jc w:val="both"/>
      </w:pPr>
      <w:r>
        <w:t>The main feedback f</w:t>
      </w:r>
      <w:r w:rsidR="003B539D">
        <w:t>rom professionals has highlighted</w:t>
      </w:r>
      <w:r>
        <w:t xml:space="preserve"> the </w:t>
      </w:r>
      <w:r w:rsidR="001B62E8">
        <w:t xml:space="preserve">integration of services </w:t>
      </w:r>
      <w:r>
        <w:t>across CAMHS an</w:t>
      </w:r>
      <w:r w:rsidR="001B62E8">
        <w:t>d the local authority. Services are</w:t>
      </w:r>
      <w:r w:rsidR="00D3442A">
        <w:t xml:space="preserve"> also perceived as being</w:t>
      </w:r>
      <w:r w:rsidR="001B62E8">
        <w:t xml:space="preserve"> readily accessible. B</w:t>
      </w:r>
      <w:r>
        <w:t>eing able to build</w:t>
      </w:r>
      <w:r w:rsidR="00D3442A">
        <w:t xml:space="preserve"> meaningful relationships with</w:t>
      </w:r>
      <w:r w:rsidR="006546A9">
        <w:t xml:space="preserve"> workers </w:t>
      </w:r>
      <w:r>
        <w:t>enable</w:t>
      </w:r>
      <w:r w:rsidR="006546A9">
        <w:t>s</w:t>
      </w:r>
      <w:r>
        <w:t xml:space="preserve"> a</w:t>
      </w:r>
      <w:r w:rsidR="00E57628">
        <w:t>n AMBIT informed</w:t>
      </w:r>
      <w:r>
        <w:t xml:space="preserve"> ‘thinking together’ process that supports referrals wi</w:t>
      </w:r>
      <w:r w:rsidR="006546A9">
        <w:t>thout barriers</w:t>
      </w:r>
      <w:r w:rsidR="001B62E8">
        <w:t>. Professionals also value</w:t>
      </w:r>
      <w:r>
        <w:t xml:space="preserve"> having clinical oversight and</w:t>
      </w:r>
      <w:r w:rsidR="001B62E8">
        <w:t xml:space="preserve"> a</w:t>
      </w:r>
      <w:r>
        <w:t xml:space="preserve"> </w:t>
      </w:r>
      <w:r w:rsidR="001B62E8">
        <w:t xml:space="preserve">freely available </w:t>
      </w:r>
      <w:r>
        <w:t xml:space="preserve">thinking space that doesn’t </w:t>
      </w:r>
      <w:r w:rsidR="006546A9">
        <w:t xml:space="preserve">necessarily </w:t>
      </w:r>
      <w:r>
        <w:t>require scheduling a meeting or a referral.</w:t>
      </w:r>
    </w:p>
    <w:p w:rsidR="00D41744" w:rsidRDefault="00D41744" w:rsidP="00D97608">
      <w:pPr>
        <w:jc w:val="both"/>
      </w:pPr>
    </w:p>
    <w:p w:rsidR="00D41744" w:rsidRPr="00D41744" w:rsidRDefault="006546A9" w:rsidP="00D97608">
      <w:pPr>
        <w:jc w:val="both"/>
      </w:pPr>
      <w:r>
        <w:t>R</w:t>
      </w:r>
      <w:r w:rsidR="00D41744">
        <w:t xml:space="preserve">egular interpersonal feedback is gathered </w:t>
      </w:r>
      <w:r>
        <w:t xml:space="preserve">from young people </w:t>
      </w:r>
      <w:r w:rsidR="00D41744">
        <w:t>in ass</w:t>
      </w:r>
      <w:r w:rsidR="001B62E8">
        <w:t>essments and meetings</w:t>
      </w:r>
      <w:r>
        <w:t xml:space="preserve"> </w:t>
      </w:r>
      <w:r w:rsidR="001B62E8">
        <w:t>about their experiences</w:t>
      </w:r>
      <w:r>
        <w:t xml:space="preserve"> in the</w:t>
      </w:r>
      <w:r w:rsidR="00A94474">
        <w:t xml:space="preserve"> </w:t>
      </w:r>
      <w:r>
        <w:t>setting,</w:t>
      </w:r>
      <w:r w:rsidR="00576149">
        <w:t xml:space="preserve"> including </w:t>
      </w:r>
      <w:r>
        <w:t>what has worked for them and what has not worked. F</w:t>
      </w:r>
      <w:r w:rsidR="00A94474">
        <w:t xml:space="preserve">eedback </w:t>
      </w:r>
      <w:r>
        <w:t xml:space="preserve">is also obtained </w:t>
      </w:r>
      <w:r w:rsidR="00A94474">
        <w:t xml:space="preserve">from </w:t>
      </w:r>
      <w:r w:rsidR="00490744">
        <w:t>Case Practitioner</w:t>
      </w:r>
      <w:r>
        <w:t>,</w:t>
      </w:r>
      <w:r w:rsidR="00A94474">
        <w:t xml:space="preserve"> as it can </w:t>
      </w:r>
      <w:r w:rsidR="00576149">
        <w:t xml:space="preserve">sometimes </w:t>
      </w:r>
      <w:r w:rsidR="00A94474">
        <w:t>be difficult for a young person to share</w:t>
      </w:r>
      <w:r w:rsidR="003B539D">
        <w:t xml:space="preserve"> feedback directly. B</w:t>
      </w:r>
      <w:r>
        <w:t>eing a consent-</w:t>
      </w:r>
      <w:r w:rsidR="00A94474">
        <w:t>based service gives young people an op</w:t>
      </w:r>
      <w:r>
        <w:t>tion to choose whether they wish</w:t>
      </w:r>
      <w:r w:rsidR="00A94474">
        <w:t xml:space="preserve"> to </w:t>
      </w:r>
      <w:r>
        <w:t>continue with the intervention, which can</w:t>
      </w:r>
      <w:r w:rsidR="003B539D">
        <w:t xml:space="preserve"> further</w:t>
      </w:r>
      <w:r>
        <w:t xml:space="preserve"> indicate their satisfaction with the service.</w:t>
      </w:r>
    </w:p>
    <w:p w:rsidR="008564BB" w:rsidRDefault="008564BB" w:rsidP="00D97608">
      <w:pPr>
        <w:jc w:val="both"/>
      </w:pPr>
    </w:p>
    <w:p w:rsidR="00801BC1" w:rsidRPr="00EB7C6E" w:rsidRDefault="006942E2" w:rsidP="00D97608">
      <w:pPr>
        <w:jc w:val="both"/>
        <w:rPr>
          <w:sz w:val="20"/>
        </w:rPr>
      </w:pPr>
      <w:r w:rsidRPr="006942E2">
        <w:t xml:space="preserve">If you would like further information, please contact </w:t>
      </w:r>
      <w:r>
        <w:t xml:space="preserve">Ali </w:t>
      </w:r>
      <w:proofErr w:type="spellStart"/>
      <w:r>
        <w:t>Shnyien</w:t>
      </w:r>
      <w:proofErr w:type="spellEnd"/>
      <w:r w:rsidRPr="006942E2">
        <w:t xml:space="preserve"> </w:t>
      </w:r>
      <w:r>
        <w:t xml:space="preserve">at </w:t>
      </w:r>
      <w:hyperlink r:id="rId13" w:history="1">
        <w:r w:rsidRPr="009E01B4">
          <w:rPr>
            <w:rStyle w:val="Hyperlink"/>
          </w:rPr>
          <w:t>Ali.Shnyien@swlstg.nhs.uk</w:t>
        </w:r>
      </w:hyperlink>
      <w:r>
        <w:t xml:space="preserve">. </w:t>
      </w:r>
    </w:p>
    <w:p w:rsidR="00C56742" w:rsidRPr="00EB7C6E" w:rsidRDefault="00C56742" w:rsidP="00D97608">
      <w:pPr>
        <w:jc w:val="both"/>
        <w:rPr>
          <w:sz w:val="20"/>
        </w:rPr>
      </w:pPr>
    </w:p>
    <w:p w:rsidR="00242B7E" w:rsidRPr="006B7477" w:rsidRDefault="006B7477" w:rsidP="00D97608">
      <w:pPr>
        <w:jc w:val="both"/>
        <w:rPr>
          <w:i/>
          <w:sz w:val="20"/>
        </w:rPr>
      </w:pPr>
      <w:r w:rsidRPr="006B7477">
        <w:rPr>
          <w:i/>
        </w:rPr>
        <w:t xml:space="preserve">Edited by the National </w:t>
      </w:r>
      <w:proofErr w:type="spellStart"/>
      <w:r w:rsidRPr="006B7477">
        <w:rPr>
          <w:i/>
        </w:rPr>
        <w:t>i</w:t>
      </w:r>
      <w:proofErr w:type="spellEnd"/>
      <w:r w:rsidRPr="006B7477">
        <w:rPr>
          <w:i/>
        </w:rPr>
        <w:t>-THRIVE Programme Team.</w:t>
      </w:r>
    </w:p>
    <w:sectPr w:rsidR="00242B7E" w:rsidRPr="006B7477" w:rsidSect="00572E9C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701" w:right="987" w:bottom="1418" w:left="1134" w:header="709" w:footer="8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142" w:rsidRDefault="00A71142" w:rsidP="00DF5147">
      <w:r>
        <w:separator/>
      </w:r>
    </w:p>
  </w:endnote>
  <w:endnote w:type="continuationSeparator" w:id="0">
    <w:p w:rsidR="00A71142" w:rsidRDefault="00A71142" w:rsidP="00DF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F6" w:rsidRDefault="00D97608" w:rsidP="00DF5147">
    <w:pPr>
      <w:pStyle w:val="Footer"/>
    </w:pPr>
    <w:sdt>
      <w:sdtPr>
        <w:id w:val="969400743"/>
        <w:temporary/>
        <w:showingPlcHdr/>
      </w:sdtPr>
      <w:sdtEndPr/>
      <w:sdtContent>
        <w:r w:rsidR="005A4EF6">
          <w:t>[Type text]</w:t>
        </w:r>
      </w:sdtContent>
    </w:sdt>
    <w:r w:rsidR="005A4EF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5A4EF6">
          <w:t>[Type text]</w:t>
        </w:r>
      </w:sdtContent>
    </w:sdt>
    <w:r w:rsidR="005A4EF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5A4EF6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F6" w:rsidRDefault="00B625C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16ADEF8" wp14:editId="2BF8CE0D">
              <wp:simplePos x="0" y="0"/>
              <wp:positionH relativeFrom="page">
                <wp:posOffset>389614</wp:posOffset>
              </wp:positionH>
              <wp:positionV relativeFrom="paragraph">
                <wp:posOffset>74654</wp:posOffset>
              </wp:positionV>
              <wp:extent cx="6814268" cy="716915"/>
              <wp:effectExtent l="0" t="0" r="5715" b="698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4268" cy="716915"/>
                        <a:chOff x="0" y="0"/>
                        <a:chExt cx="6551902" cy="716915"/>
                      </a:xfrm>
                    </wpg:grpSpPr>
                    <pic:pic xmlns:pic="http://schemas.openxmlformats.org/drawingml/2006/picture">
                      <pic:nvPicPr>
                        <pic:cNvPr id="6" name="Picture 6" descr="About | The Dartmouth Institute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7617" y="111319"/>
                          <a:ext cx="1264285" cy="5086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41335" y="174929"/>
                          <a:ext cx="1685290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832"/>
                          <a:ext cx="1494790" cy="398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 descr="C:\Users\neelamsol\Pictures\Logos\UCLP_Main_Logo_RGB NEW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2428" y="0"/>
                          <a:ext cx="17018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DDEF9D" id="Group 2" o:spid="_x0000_s1026" style="position:absolute;margin-left:30.7pt;margin-top:5.9pt;width:536.55pt;height:56.45pt;z-index:251669504;mso-position-horizontal-relative:page;mso-width-relative:margin" coordsize="65519,7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Y0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UU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U0NDA3ZjBlLWQ2NmQtNGIyYy1hN2Y3LTJjZjMzNTlkMWExYzwvc3RSZWY6aW5zdGFu&#10;Y2VJRD4KICAgICAgICAgICAgPHN0UmVmOmRvY3VtZW50SUQ+eG1wLmRpZDo1NDQwN2YwZS1kNjZk&#10;LTRiMmMtYTdmNy0yY2YzMzU5ZDFhMWM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I2MzA4ZjNlLWQ1N2ItNDA5YS1h&#10;MjM0LWM5NzcxMmM4ZmU3MTwvc3RFdnQ6aW5zdGFuY2VJRD4KICAgICAgICAgICAgICAgICAgPHN0&#10;RXZ0OndoZW4+MjAxOS0wMy0xM1QxMTowMzozNFo8L3N0RXZ0OndoZW4+CiAgICAgICAgICAgICAg&#10;ICAgIDxzdEV2dDpzb2Z0d2FyZUFnZW50PkFkb2JlIElsbHVzdHJhdG9yIENDIDIzLjA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YyYzRmNTYzLWQwZGUtNGY5Yi05Zjc1LWE2NjY2Y2QwMGYw&#10;Yzwvc3RFdnQ6aW5zdGFuY2VJRD4KICAgICAgICAgICAgICAgICAgPHN0RXZ0OndoZW4+MjAxOS0w&#10;NS0xMFQxMTo0NTo1MyswMTowMDwvc3RFdnQ6d2hlbj4KICAgICAgICAgICAgICAgICAgPHN0RXZ0&#10;OnNvZnR3YXJlQWdlbnQ+QWRvYmUgSWxsdXN0cmF0b3IgQ0MgMjMuMC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wOTNjMDIwNi1iZTRiLTQ0MzEtYmEx&#10;MC1kNDlmNjc1ZjZkM2U8L3N0RXZ0Omluc3RhbmNlSUQ+CiAgICAgICAgICAgICAgICAgIDxzdEV2&#10;dDp3aGVuPjIwMTktMDYtMDdUMTE6MTE6MjUrMDE6MDA8L3N0RXZ0OndoZW4+CiAgICAgICAgICAg&#10;ICAgICAgIDxzdEV2dDpzb2Z0d2FyZUFnZW50PkFkb2JlIElsbHVzdHJhdG9yIENDIDIzLjA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c1OWQ2Yzk2LTQ0OGItNDAzNy1hNjBiLWRiOTI0ZTNm&#10;NzdlMDwvc3RFdnQ6aW5zdGFuY2VJRD4KICAgICAgICAgICAgICAgICAgPHN0RXZ0OndoZW4+MjAx&#10;OS0wNi0wN1QxMToxNSswMTowMDwvc3RFdnQ6d2hlbj4KICAgICAgICAgICAgICAgICAgPHN0RXZ0&#10;OnNvZnR3YXJlQWdlbnQ+QWRvYmUgSWxsdXN0cmF0b3IgQ0MgMjMuMC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lZjQzMmFmMy00NzBlLTQxMTQtOTRi&#10;ZS02YTdmZjgwY2YyYTc8L3N0RXZ0Omluc3RhbmNlSUQ+CiAgICAgICAgICAgICAgICAgIDxzdEV2&#10;dDp3aGVuPjIwMTktMDYtMDdUMTE6MzA6NTkrMDE6MDA8L3N0RXZ0OndoZW4+CiAgICAgICAgICAg&#10;ICAgICAgIDxzdEV2dDpzb2Z0d2FyZUFnZW50PkFkb2JlIElsbHVzdHJhdG9yIENDIDIzLjA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2YzIxZDZlLWYwMTMtNDc2ZC1iNzE4LTYyMzJlZjlj&#10;M2EwODwvc3RFdnQ6aW5zdGFuY2VJRD4KICAgICAgICAgICAgICAgICAgPHN0RXZ0OndoZW4+MjAx&#10;OS0wNi0wN1QxMTozMToyOC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bout | The Dartmouth Institute" style="position:absolute;left:52876;top:1113;width:12643;height:5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0T3CAAAA2gAAAA8AAABkcnMvZG93bnJldi54bWxEj0FrAjEUhO8F/0N4greatZZFVqOoICiU&#10;Qle9P5PnbnDzsmxSXf99Uyj0OMzMN8xi1btG3KkL1rOCyTgDQay9sVwpOB13rzMQISIbbDyTgicF&#10;WC0HLwssjH/wF93LWIkE4VCggjrGtpAy6JochrFviZN39Z3DmGRXSdPhI8FdI9+yLJcOLaeFGlva&#10;1qRv5bdToD/seXO4ncw5n77vdHnlT3uZKjUa9us5iEh9/A//tfdGQQ6/V9IN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UtE9wgAAANoAAAAPAAAAAAAAAAAAAAAAAJ8C&#10;AABkcnMvZG93bnJldi54bWxQSwUGAAAAAAQABAD3AAAAjgMAAAAA&#10;">
                <v:imagedata r:id="rId5" o:title="About | The Dartmouth Institute"/>
                <v:path arrowok="t"/>
              </v:shape>
              <v:shape id="Picture 7" o:spid="_x0000_s1028" type="#_x0000_t75" style="position:absolute;left:17413;top:1749;width:16853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1JrAAAAA2gAAAA8AAABkcnMvZG93bnJldi54bWxEj09rwkAUxO+C32F5gjez0UNj06wipUKP&#10;1RR6fey+/MHs25hdTfz2XaHQ4zAzv2GK/WQ7cafBt44VrJMUBLF2puVawXd5XG1B+IBssHNMCh7k&#10;Yb+bzwrMjRv5RPdzqEWEsM9RQRNCn0vpdUMWfeJ64uhVbrAYohxqaQYcI9x2cpOmL9Jiy3GhwZ7e&#10;G9KX880q0Fn1w93XxIbK6kofr9ujKbVSy8V0eAMRaAr/4b/2p1GQwfNKvA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8LUmsAAAADaAAAADwAAAAAAAAAAAAAAAACfAgAA&#10;ZHJzL2Rvd25yZXYueG1sUEsFBgAAAAAEAAQA9wAAAIwDAAAAAA==&#10;">
                <v:imagedata r:id="rId6" o:title=""/>
                <v:path arrowok="t"/>
              </v:shape>
              <v:shape id="Picture 8" o:spid="_x0000_s1029" type="#_x0000_t75" style="position:absolute;top:1908;width:14947;height:3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nxWy6AAAA2gAAAA8AAABkcnMvZG93bnJldi54bWxET7sKwjAU3QX/IVzBzaY6iFSjqKC4ia/9&#10;0lzbYnNTk1jr35tBcDyc92LVmVq05HxlWcE4SUEQ51ZXXCi4XnajGQgfkDXWlknBhzyslv3eAjNt&#10;33yi9hwKEUPYZ6igDKHJpPR5SQZ9YhviyN2tMxgidIXUDt8x3NRykqZTabDi2FBiQ9uS8sf5ZRQc&#10;TFXvH7vnxZDbcHd7tsV9e1RqOOjWcxCBuvAX/9wHrSBujVfiDZDLL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+2fFbLoAAADaAAAADwAAAAAAAAAAAAAAAACfAgAAZHJzL2Rv&#10;d25yZXYueG1sUEsFBgAAAAAEAAQA9wAAAIYDAAAAAA==&#10;">
                <v:imagedata r:id="rId7" o:title=""/>
                <v:path arrowok="t"/>
              </v:shape>
              <v:shape id="Picture 1" o:spid="_x0000_s1030" type="#_x0000_t75" style="position:absolute;left:35224;width:17018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afu/AAAA2gAAAA8AAABkcnMvZG93bnJldi54bWxET82KwjAQvgv7DmEWvNl0PYh0jaKygrgX&#10;q/sAQzNto82kNFGrT78RBE/Dx/c7s0VvG3GlzhvHCr6SFARx4bThSsHfcTOagvABWWPjmBTcycNi&#10;/jGYYabdjXO6HkIlYgj7DBXUIbSZlL6oyaJPXEscudJ1FkOEXSV1h7cYbhs5TtOJtGg4NtTY0rqm&#10;4ny4WAX5b5nj1u4eq80+nExpzuQeP0oNP/vlN4hAfXiLX+6tjvPh+crzyv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R2n7vwAAANoAAAAPAAAAAAAAAAAAAAAAAJ8CAABk&#10;cnMvZG93bnJldi54bWxQSwUGAAAAAAQABAD3AAAAiwMAAAAA&#10;">
                <v:imagedata r:id="rId8" o:title="UCLP_Main_Logo_RGB NEW"/>
                <v:path arrowok="t"/>
              </v:shape>
              <w10:wrap anchorx="page"/>
            </v:group>
          </w:pict>
        </mc:Fallback>
      </mc:AlternateContent>
    </w:r>
  </w:p>
  <w:p w:rsidR="005A4EF6" w:rsidRDefault="005A4EF6" w:rsidP="00DF5147">
    <w:pPr>
      <w:pStyle w:val="Footer"/>
    </w:pPr>
    <w:r w:rsidRPr="000A57F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142" w:rsidRDefault="00A71142" w:rsidP="00DF5147">
      <w:r>
        <w:separator/>
      </w:r>
    </w:p>
  </w:footnote>
  <w:footnote w:type="continuationSeparator" w:id="0">
    <w:p w:rsidR="00A71142" w:rsidRDefault="00A71142" w:rsidP="00DF51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F6" w:rsidRDefault="00D97608" w:rsidP="00DF5147">
    <w:pPr>
      <w:pStyle w:val="Header"/>
    </w:pPr>
    <w:sdt>
      <w:sdtPr>
        <w:id w:val="171999623"/>
        <w:temporary/>
        <w:showingPlcHdr/>
      </w:sdtPr>
      <w:sdtEndPr/>
      <w:sdtContent>
        <w:r w:rsidR="005A4EF6">
          <w:t>[Type text]</w:t>
        </w:r>
      </w:sdtContent>
    </w:sdt>
    <w:r w:rsidR="005A4EF6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5A4EF6">
          <w:t>[Type text]</w:t>
        </w:r>
      </w:sdtContent>
    </w:sdt>
    <w:r w:rsidR="005A4EF6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5A4EF6">
          <w:t>[Type text]</w:t>
        </w:r>
      </w:sdtContent>
    </w:sdt>
  </w:p>
  <w:p w:rsidR="005A4EF6" w:rsidRDefault="005A4EF6" w:rsidP="00DF51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F6" w:rsidRPr="00DD2530" w:rsidRDefault="00803DD0" w:rsidP="00DD25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4BE1EC8C" wp14:editId="353C9D4A">
          <wp:simplePos x="0" y="0"/>
          <wp:positionH relativeFrom="column">
            <wp:posOffset>5566410</wp:posOffset>
          </wp:positionH>
          <wp:positionV relativeFrom="paragraph">
            <wp:posOffset>-354965</wp:posOffset>
          </wp:positionV>
          <wp:extent cx="1171575" cy="1171575"/>
          <wp:effectExtent l="0" t="0" r="9525" b="9525"/>
          <wp:wrapTight wrapText="bothSides">
            <wp:wrapPolygon edited="0">
              <wp:start x="9132" y="0"/>
              <wp:lineTo x="6322" y="351"/>
              <wp:lineTo x="702" y="4215"/>
              <wp:lineTo x="0" y="8429"/>
              <wp:lineTo x="0" y="12293"/>
              <wp:lineTo x="1405" y="16859"/>
              <wp:lineTo x="1756" y="17561"/>
              <wp:lineTo x="8078" y="21424"/>
              <wp:lineTo x="12995" y="21424"/>
              <wp:lineTo x="19317" y="17561"/>
              <wp:lineTo x="19668" y="16859"/>
              <wp:lineTo x="21424" y="11941"/>
              <wp:lineTo x="20722" y="4215"/>
              <wp:lineTo x="14751" y="351"/>
              <wp:lineTo x="11941" y="0"/>
              <wp:lineTo x="9132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-THRIVE Programme Logo 201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8A2240C"/>
    <w:lvl w:ilvl="0">
      <w:start w:val="1"/>
      <w:numFmt w:val="bullet"/>
      <w:pStyle w:val="List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sz w:val="20"/>
      </w:rPr>
    </w:lvl>
  </w:abstractNum>
  <w:abstractNum w:abstractNumId="1" w15:restartNumberingAfterBreak="0">
    <w:nsid w:val="011371F1"/>
    <w:multiLevelType w:val="hybridMultilevel"/>
    <w:tmpl w:val="DE8C3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185D56"/>
    <w:multiLevelType w:val="hybridMultilevel"/>
    <w:tmpl w:val="DBE45390"/>
    <w:lvl w:ilvl="0" w:tplc="4372ED1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8234D2"/>
    <w:multiLevelType w:val="hybridMultilevel"/>
    <w:tmpl w:val="4D7031AE"/>
    <w:lvl w:ilvl="0" w:tplc="4372E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2BF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842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01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07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E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4B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3EE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E0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485293"/>
    <w:multiLevelType w:val="hybridMultilevel"/>
    <w:tmpl w:val="1A7C84EC"/>
    <w:lvl w:ilvl="0" w:tplc="444448C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pacing w:val="-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624C73"/>
    <w:multiLevelType w:val="hybridMultilevel"/>
    <w:tmpl w:val="559810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D0523"/>
    <w:multiLevelType w:val="hybridMultilevel"/>
    <w:tmpl w:val="1952B05E"/>
    <w:lvl w:ilvl="0" w:tplc="F4FAAFC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pacing w:val="-20"/>
        <w:sz w:val="1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1920C9"/>
    <w:multiLevelType w:val="hybridMultilevel"/>
    <w:tmpl w:val="F8AA38E8"/>
    <w:lvl w:ilvl="0" w:tplc="E8B2BD04">
      <w:start w:val="1"/>
      <w:numFmt w:val="bullet"/>
      <w:pStyle w:val="ListBullet2"/>
      <w:lvlText w:val="–"/>
      <w:lvlJc w:val="left"/>
      <w:pPr>
        <w:tabs>
          <w:tab w:val="num" w:pos="680"/>
        </w:tabs>
        <w:ind w:left="680" w:hanging="226"/>
      </w:pPr>
      <w:rPr>
        <w:rFonts w:ascii="Times New Roman" w:hAnsi="Times New Roman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64475"/>
    <w:multiLevelType w:val="hybridMultilevel"/>
    <w:tmpl w:val="DEE69E9E"/>
    <w:lvl w:ilvl="0" w:tplc="444448C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pacing w:val="-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E01ABC"/>
    <w:multiLevelType w:val="hybridMultilevel"/>
    <w:tmpl w:val="A9EC5E7C"/>
    <w:lvl w:ilvl="0" w:tplc="4372ED1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pacing w:val="-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  <w:num w:numId="1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dtxp2pwisv2sne2xvz52tacs9rrwtwpvxdp&quot;&gt;SDM&lt;record-ids&gt;&lt;item&gt;580&lt;/item&gt;&lt;/record-ids&gt;&lt;/item&gt;&lt;/Libraries&gt;"/>
  </w:docVars>
  <w:rsids>
    <w:rsidRoot w:val="00350ADF"/>
    <w:rsid w:val="00003152"/>
    <w:rsid w:val="00003700"/>
    <w:rsid w:val="000043A1"/>
    <w:rsid w:val="00014862"/>
    <w:rsid w:val="00014FB9"/>
    <w:rsid w:val="00017626"/>
    <w:rsid w:val="00021E03"/>
    <w:rsid w:val="00035484"/>
    <w:rsid w:val="00035B4E"/>
    <w:rsid w:val="00036599"/>
    <w:rsid w:val="00036D3C"/>
    <w:rsid w:val="00054AD3"/>
    <w:rsid w:val="00056939"/>
    <w:rsid w:val="00056942"/>
    <w:rsid w:val="000677BE"/>
    <w:rsid w:val="000732A4"/>
    <w:rsid w:val="00092CD7"/>
    <w:rsid w:val="000A282D"/>
    <w:rsid w:val="000A57FB"/>
    <w:rsid w:val="000A7530"/>
    <w:rsid w:val="000B1042"/>
    <w:rsid w:val="000C1C98"/>
    <w:rsid w:val="000C7DD5"/>
    <w:rsid w:val="000E7003"/>
    <w:rsid w:val="000F23C5"/>
    <w:rsid w:val="0010709B"/>
    <w:rsid w:val="001142DB"/>
    <w:rsid w:val="00115019"/>
    <w:rsid w:val="0011554A"/>
    <w:rsid w:val="0012360E"/>
    <w:rsid w:val="0013324B"/>
    <w:rsid w:val="00133C0E"/>
    <w:rsid w:val="00143E37"/>
    <w:rsid w:val="00144DD5"/>
    <w:rsid w:val="00147677"/>
    <w:rsid w:val="00151AD7"/>
    <w:rsid w:val="00152D0C"/>
    <w:rsid w:val="00153E6E"/>
    <w:rsid w:val="00156C4A"/>
    <w:rsid w:val="0016758A"/>
    <w:rsid w:val="00167AE6"/>
    <w:rsid w:val="00170D85"/>
    <w:rsid w:val="00171F95"/>
    <w:rsid w:val="00172262"/>
    <w:rsid w:val="0017368C"/>
    <w:rsid w:val="00174218"/>
    <w:rsid w:val="00176E39"/>
    <w:rsid w:val="00176FF4"/>
    <w:rsid w:val="0018174B"/>
    <w:rsid w:val="00184949"/>
    <w:rsid w:val="00185F54"/>
    <w:rsid w:val="00193F84"/>
    <w:rsid w:val="00195B5F"/>
    <w:rsid w:val="00197BC2"/>
    <w:rsid w:val="001A0ACC"/>
    <w:rsid w:val="001B62E8"/>
    <w:rsid w:val="001B667C"/>
    <w:rsid w:val="001C51EF"/>
    <w:rsid w:val="001C578A"/>
    <w:rsid w:val="001C5D50"/>
    <w:rsid w:val="001C6341"/>
    <w:rsid w:val="001D644B"/>
    <w:rsid w:val="001D7202"/>
    <w:rsid w:val="001D75A6"/>
    <w:rsid w:val="001D7636"/>
    <w:rsid w:val="001E0829"/>
    <w:rsid w:val="001E1104"/>
    <w:rsid w:val="001E15F4"/>
    <w:rsid w:val="001E1E67"/>
    <w:rsid w:val="001E497D"/>
    <w:rsid w:val="001E6B5B"/>
    <w:rsid w:val="002017AE"/>
    <w:rsid w:val="00202BD9"/>
    <w:rsid w:val="002063B2"/>
    <w:rsid w:val="00206E7F"/>
    <w:rsid w:val="00216651"/>
    <w:rsid w:val="00217002"/>
    <w:rsid w:val="002237C4"/>
    <w:rsid w:val="00227898"/>
    <w:rsid w:val="00227FAF"/>
    <w:rsid w:val="00231279"/>
    <w:rsid w:val="00236022"/>
    <w:rsid w:val="00242B7E"/>
    <w:rsid w:val="0024330D"/>
    <w:rsid w:val="0024481C"/>
    <w:rsid w:val="00252053"/>
    <w:rsid w:val="00253626"/>
    <w:rsid w:val="00253FBF"/>
    <w:rsid w:val="002561F9"/>
    <w:rsid w:val="002565A0"/>
    <w:rsid w:val="002618A8"/>
    <w:rsid w:val="00261F14"/>
    <w:rsid w:val="00267867"/>
    <w:rsid w:val="00272256"/>
    <w:rsid w:val="00274A18"/>
    <w:rsid w:val="00277F6E"/>
    <w:rsid w:val="0028215F"/>
    <w:rsid w:val="002935C7"/>
    <w:rsid w:val="002959AB"/>
    <w:rsid w:val="002A5449"/>
    <w:rsid w:val="002A6F18"/>
    <w:rsid w:val="002B19B3"/>
    <w:rsid w:val="002B24AF"/>
    <w:rsid w:val="002B2EA7"/>
    <w:rsid w:val="002B4565"/>
    <w:rsid w:val="002C2E2F"/>
    <w:rsid w:val="002C34ED"/>
    <w:rsid w:val="002C7C78"/>
    <w:rsid w:val="002D2BCB"/>
    <w:rsid w:val="002D49FA"/>
    <w:rsid w:val="002E0CED"/>
    <w:rsid w:val="002E463D"/>
    <w:rsid w:val="002E68CA"/>
    <w:rsid w:val="002E75A4"/>
    <w:rsid w:val="002F390C"/>
    <w:rsid w:val="00301638"/>
    <w:rsid w:val="00303649"/>
    <w:rsid w:val="00304A68"/>
    <w:rsid w:val="00304F6D"/>
    <w:rsid w:val="00310FDD"/>
    <w:rsid w:val="0031193B"/>
    <w:rsid w:val="0031298B"/>
    <w:rsid w:val="0031392E"/>
    <w:rsid w:val="00314C12"/>
    <w:rsid w:val="0031573A"/>
    <w:rsid w:val="00317399"/>
    <w:rsid w:val="00317B75"/>
    <w:rsid w:val="00321AAB"/>
    <w:rsid w:val="00323640"/>
    <w:rsid w:val="00330D16"/>
    <w:rsid w:val="003318E2"/>
    <w:rsid w:val="00332EBA"/>
    <w:rsid w:val="003332CF"/>
    <w:rsid w:val="00336CE6"/>
    <w:rsid w:val="00337135"/>
    <w:rsid w:val="00340CBB"/>
    <w:rsid w:val="00342ACC"/>
    <w:rsid w:val="00343E87"/>
    <w:rsid w:val="00345A19"/>
    <w:rsid w:val="00350ADF"/>
    <w:rsid w:val="003517A3"/>
    <w:rsid w:val="003554C4"/>
    <w:rsid w:val="003572A2"/>
    <w:rsid w:val="003608C7"/>
    <w:rsid w:val="00375282"/>
    <w:rsid w:val="003774BE"/>
    <w:rsid w:val="00377605"/>
    <w:rsid w:val="00381705"/>
    <w:rsid w:val="00381906"/>
    <w:rsid w:val="0038419B"/>
    <w:rsid w:val="003843CE"/>
    <w:rsid w:val="00384E19"/>
    <w:rsid w:val="00385164"/>
    <w:rsid w:val="00396FE5"/>
    <w:rsid w:val="003A660A"/>
    <w:rsid w:val="003A7FBA"/>
    <w:rsid w:val="003B3F92"/>
    <w:rsid w:val="003B52EB"/>
    <w:rsid w:val="003B539D"/>
    <w:rsid w:val="003C5102"/>
    <w:rsid w:val="003F3E28"/>
    <w:rsid w:val="003F6D72"/>
    <w:rsid w:val="00411402"/>
    <w:rsid w:val="00413606"/>
    <w:rsid w:val="00414D26"/>
    <w:rsid w:val="0042013C"/>
    <w:rsid w:val="004227FC"/>
    <w:rsid w:val="00425AE6"/>
    <w:rsid w:val="00430C6E"/>
    <w:rsid w:val="00436756"/>
    <w:rsid w:val="00436C7F"/>
    <w:rsid w:val="00440569"/>
    <w:rsid w:val="00443C74"/>
    <w:rsid w:val="00454221"/>
    <w:rsid w:val="0045469B"/>
    <w:rsid w:val="0045673F"/>
    <w:rsid w:val="0046355E"/>
    <w:rsid w:val="00464E33"/>
    <w:rsid w:val="004706EC"/>
    <w:rsid w:val="00471BCB"/>
    <w:rsid w:val="00474833"/>
    <w:rsid w:val="00482BBA"/>
    <w:rsid w:val="00487653"/>
    <w:rsid w:val="00490744"/>
    <w:rsid w:val="00494A31"/>
    <w:rsid w:val="004A53B5"/>
    <w:rsid w:val="004A630B"/>
    <w:rsid w:val="004A63AA"/>
    <w:rsid w:val="004B39A6"/>
    <w:rsid w:val="004B43B8"/>
    <w:rsid w:val="004B4693"/>
    <w:rsid w:val="004B4C31"/>
    <w:rsid w:val="004C25B3"/>
    <w:rsid w:val="004D128C"/>
    <w:rsid w:val="004D5F33"/>
    <w:rsid w:val="004E0176"/>
    <w:rsid w:val="004E3B38"/>
    <w:rsid w:val="004E4520"/>
    <w:rsid w:val="004F0FA4"/>
    <w:rsid w:val="004F1514"/>
    <w:rsid w:val="004F4A30"/>
    <w:rsid w:val="00505FF8"/>
    <w:rsid w:val="0050690F"/>
    <w:rsid w:val="00511D8B"/>
    <w:rsid w:val="00512886"/>
    <w:rsid w:val="00512D37"/>
    <w:rsid w:val="00514481"/>
    <w:rsid w:val="00521607"/>
    <w:rsid w:val="00521C31"/>
    <w:rsid w:val="00531C09"/>
    <w:rsid w:val="00531CEE"/>
    <w:rsid w:val="00534662"/>
    <w:rsid w:val="0055240C"/>
    <w:rsid w:val="005546AD"/>
    <w:rsid w:val="00560038"/>
    <w:rsid w:val="00560F33"/>
    <w:rsid w:val="00571550"/>
    <w:rsid w:val="00571B66"/>
    <w:rsid w:val="005726A5"/>
    <w:rsid w:val="00572E9C"/>
    <w:rsid w:val="00573173"/>
    <w:rsid w:val="00576149"/>
    <w:rsid w:val="005841D3"/>
    <w:rsid w:val="005902E5"/>
    <w:rsid w:val="005918FC"/>
    <w:rsid w:val="005927C3"/>
    <w:rsid w:val="00593E37"/>
    <w:rsid w:val="00594B93"/>
    <w:rsid w:val="005A097B"/>
    <w:rsid w:val="005A1242"/>
    <w:rsid w:val="005A3BEF"/>
    <w:rsid w:val="005A4EF6"/>
    <w:rsid w:val="005A775F"/>
    <w:rsid w:val="005B1FCE"/>
    <w:rsid w:val="005B411E"/>
    <w:rsid w:val="005D1BE5"/>
    <w:rsid w:val="005D3B8F"/>
    <w:rsid w:val="005D7FD1"/>
    <w:rsid w:val="005E16E9"/>
    <w:rsid w:val="005E3F97"/>
    <w:rsid w:val="005E4B02"/>
    <w:rsid w:val="005E5505"/>
    <w:rsid w:val="005E7954"/>
    <w:rsid w:val="005F4DC6"/>
    <w:rsid w:val="00602F73"/>
    <w:rsid w:val="006155EA"/>
    <w:rsid w:val="00627CD7"/>
    <w:rsid w:val="00627EB6"/>
    <w:rsid w:val="0063696F"/>
    <w:rsid w:val="006416DC"/>
    <w:rsid w:val="006468E6"/>
    <w:rsid w:val="00650441"/>
    <w:rsid w:val="00652D0B"/>
    <w:rsid w:val="006546A9"/>
    <w:rsid w:val="0065508C"/>
    <w:rsid w:val="006618D4"/>
    <w:rsid w:val="00661975"/>
    <w:rsid w:val="00664DF4"/>
    <w:rsid w:val="006665F8"/>
    <w:rsid w:val="00677270"/>
    <w:rsid w:val="006800D7"/>
    <w:rsid w:val="00681FDF"/>
    <w:rsid w:val="00685E05"/>
    <w:rsid w:val="00691584"/>
    <w:rsid w:val="006939F7"/>
    <w:rsid w:val="006942E2"/>
    <w:rsid w:val="00695376"/>
    <w:rsid w:val="00696D10"/>
    <w:rsid w:val="00697D69"/>
    <w:rsid w:val="006A57EA"/>
    <w:rsid w:val="006B2613"/>
    <w:rsid w:val="006B7477"/>
    <w:rsid w:val="006C2D8A"/>
    <w:rsid w:val="006C7F2F"/>
    <w:rsid w:val="006D1FD1"/>
    <w:rsid w:val="006D35C5"/>
    <w:rsid w:val="006D42D9"/>
    <w:rsid w:val="006D5770"/>
    <w:rsid w:val="006D67BC"/>
    <w:rsid w:val="006E48F3"/>
    <w:rsid w:val="006F02EC"/>
    <w:rsid w:val="006F0A82"/>
    <w:rsid w:val="006F0BBA"/>
    <w:rsid w:val="006F24CF"/>
    <w:rsid w:val="006F5A40"/>
    <w:rsid w:val="0070701F"/>
    <w:rsid w:val="00711159"/>
    <w:rsid w:val="0071196B"/>
    <w:rsid w:val="00726F1D"/>
    <w:rsid w:val="007333AC"/>
    <w:rsid w:val="007371C0"/>
    <w:rsid w:val="00746661"/>
    <w:rsid w:val="007531EA"/>
    <w:rsid w:val="007566CF"/>
    <w:rsid w:val="00766FDB"/>
    <w:rsid w:val="007752F0"/>
    <w:rsid w:val="00776786"/>
    <w:rsid w:val="00776CC7"/>
    <w:rsid w:val="0078193F"/>
    <w:rsid w:val="00781F18"/>
    <w:rsid w:val="007852FC"/>
    <w:rsid w:val="00792169"/>
    <w:rsid w:val="00792F8D"/>
    <w:rsid w:val="00796060"/>
    <w:rsid w:val="007A23A8"/>
    <w:rsid w:val="007A668B"/>
    <w:rsid w:val="007A6849"/>
    <w:rsid w:val="007A6B15"/>
    <w:rsid w:val="007A7DA3"/>
    <w:rsid w:val="007B1D26"/>
    <w:rsid w:val="007B5AD0"/>
    <w:rsid w:val="007C2E91"/>
    <w:rsid w:val="007D2C4E"/>
    <w:rsid w:val="007D4F98"/>
    <w:rsid w:val="007E68F0"/>
    <w:rsid w:val="007F2052"/>
    <w:rsid w:val="007F2A60"/>
    <w:rsid w:val="007F6933"/>
    <w:rsid w:val="00801BC1"/>
    <w:rsid w:val="00803DD0"/>
    <w:rsid w:val="00807CF1"/>
    <w:rsid w:val="00807FA0"/>
    <w:rsid w:val="008118D4"/>
    <w:rsid w:val="00812F21"/>
    <w:rsid w:val="0081511D"/>
    <w:rsid w:val="00820946"/>
    <w:rsid w:val="00832A0C"/>
    <w:rsid w:val="008336CA"/>
    <w:rsid w:val="00836FF9"/>
    <w:rsid w:val="008544B2"/>
    <w:rsid w:val="008564BB"/>
    <w:rsid w:val="008659B7"/>
    <w:rsid w:val="00865A97"/>
    <w:rsid w:val="008707A6"/>
    <w:rsid w:val="00870991"/>
    <w:rsid w:val="00874768"/>
    <w:rsid w:val="008765FB"/>
    <w:rsid w:val="008816CB"/>
    <w:rsid w:val="00881BEB"/>
    <w:rsid w:val="008915B4"/>
    <w:rsid w:val="00897CBC"/>
    <w:rsid w:val="008A1825"/>
    <w:rsid w:val="008B00C2"/>
    <w:rsid w:val="008C2191"/>
    <w:rsid w:val="008C2737"/>
    <w:rsid w:val="008C2C56"/>
    <w:rsid w:val="008C7877"/>
    <w:rsid w:val="008D172B"/>
    <w:rsid w:val="008E032D"/>
    <w:rsid w:val="008E10FC"/>
    <w:rsid w:val="008E2234"/>
    <w:rsid w:val="008E365B"/>
    <w:rsid w:val="008E4BB4"/>
    <w:rsid w:val="008F4B94"/>
    <w:rsid w:val="008F5ABC"/>
    <w:rsid w:val="009019BC"/>
    <w:rsid w:val="00902950"/>
    <w:rsid w:val="00907FE8"/>
    <w:rsid w:val="00912348"/>
    <w:rsid w:val="00914F71"/>
    <w:rsid w:val="00916D75"/>
    <w:rsid w:val="009237EE"/>
    <w:rsid w:val="009346D6"/>
    <w:rsid w:val="00937443"/>
    <w:rsid w:val="00937B93"/>
    <w:rsid w:val="009421AA"/>
    <w:rsid w:val="00947CE5"/>
    <w:rsid w:val="00951B9A"/>
    <w:rsid w:val="00951FB1"/>
    <w:rsid w:val="009532E0"/>
    <w:rsid w:val="009712B2"/>
    <w:rsid w:val="00973F80"/>
    <w:rsid w:val="00976CC0"/>
    <w:rsid w:val="00983E5C"/>
    <w:rsid w:val="0098486A"/>
    <w:rsid w:val="00986A23"/>
    <w:rsid w:val="00995711"/>
    <w:rsid w:val="00997A3C"/>
    <w:rsid w:val="009A2376"/>
    <w:rsid w:val="009C06D2"/>
    <w:rsid w:val="009C4C43"/>
    <w:rsid w:val="009C567D"/>
    <w:rsid w:val="009D6773"/>
    <w:rsid w:val="009D6C5D"/>
    <w:rsid w:val="009E2300"/>
    <w:rsid w:val="009E399A"/>
    <w:rsid w:val="009E4ABA"/>
    <w:rsid w:val="009F2B17"/>
    <w:rsid w:val="009F4394"/>
    <w:rsid w:val="009F48DC"/>
    <w:rsid w:val="009F5CC0"/>
    <w:rsid w:val="009F7377"/>
    <w:rsid w:val="009F7F5A"/>
    <w:rsid w:val="00A00A1D"/>
    <w:rsid w:val="00A1119E"/>
    <w:rsid w:val="00A15042"/>
    <w:rsid w:val="00A20769"/>
    <w:rsid w:val="00A2745C"/>
    <w:rsid w:val="00A30E3A"/>
    <w:rsid w:val="00A31744"/>
    <w:rsid w:val="00A3277B"/>
    <w:rsid w:val="00A34579"/>
    <w:rsid w:val="00A37C41"/>
    <w:rsid w:val="00A42E8D"/>
    <w:rsid w:val="00A5664E"/>
    <w:rsid w:val="00A60A71"/>
    <w:rsid w:val="00A66CCD"/>
    <w:rsid w:val="00A70FC1"/>
    <w:rsid w:val="00A71142"/>
    <w:rsid w:val="00A83E31"/>
    <w:rsid w:val="00A94474"/>
    <w:rsid w:val="00A96DF4"/>
    <w:rsid w:val="00A971A8"/>
    <w:rsid w:val="00AA7644"/>
    <w:rsid w:val="00AA7E77"/>
    <w:rsid w:val="00AC7A7F"/>
    <w:rsid w:val="00AD1F05"/>
    <w:rsid w:val="00AD2575"/>
    <w:rsid w:val="00AD3FCF"/>
    <w:rsid w:val="00AD5486"/>
    <w:rsid w:val="00AD62CD"/>
    <w:rsid w:val="00AD741A"/>
    <w:rsid w:val="00AE154A"/>
    <w:rsid w:val="00AE2AB2"/>
    <w:rsid w:val="00AE5DB8"/>
    <w:rsid w:val="00AE6A1D"/>
    <w:rsid w:val="00AF367D"/>
    <w:rsid w:val="00AF4A70"/>
    <w:rsid w:val="00AF73CF"/>
    <w:rsid w:val="00AF7C3F"/>
    <w:rsid w:val="00B0190E"/>
    <w:rsid w:val="00B215FC"/>
    <w:rsid w:val="00B3568F"/>
    <w:rsid w:val="00B47EE2"/>
    <w:rsid w:val="00B53982"/>
    <w:rsid w:val="00B54166"/>
    <w:rsid w:val="00B55F67"/>
    <w:rsid w:val="00B577E5"/>
    <w:rsid w:val="00B60E9F"/>
    <w:rsid w:val="00B625CE"/>
    <w:rsid w:val="00B64859"/>
    <w:rsid w:val="00B64B1E"/>
    <w:rsid w:val="00B714EE"/>
    <w:rsid w:val="00B74064"/>
    <w:rsid w:val="00B76755"/>
    <w:rsid w:val="00B80253"/>
    <w:rsid w:val="00B94587"/>
    <w:rsid w:val="00B9721E"/>
    <w:rsid w:val="00BA22FF"/>
    <w:rsid w:val="00BA5BDE"/>
    <w:rsid w:val="00BB2CDC"/>
    <w:rsid w:val="00BB4C8B"/>
    <w:rsid w:val="00BB61D0"/>
    <w:rsid w:val="00BB6BB3"/>
    <w:rsid w:val="00BC1E31"/>
    <w:rsid w:val="00BC679E"/>
    <w:rsid w:val="00BC7C52"/>
    <w:rsid w:val="00BD417D"/>
    <w:rsid w:val="00BE1A3A"/>
    <w:rsid w:val="00BE30F5"/>
    <w:rsid w:val="00BE3B9E"/>
    <w:rsid w:val="00BE7AB5"/>
    <w:rsid w:val="00BF0F6D"/>
    <w:rsid w:val="00BF2A8B"/>
    <w:rsid w:val="00BF337D"/>
    <w:rsid w:val="00BF3EC7"/>
    <w:rsid w:val="00BF441D"/>
    <w:rsid w:val="00BF502C"/>
    <w:rsid w:val="00BF5A33"/>
    <w:rsid w:val="00BF6F28"/>
    <w:rsid w:val="00BF7AD3"/>
    <w:rsid w:val="00C0319B"/>
    <w:rsid w:val="00C032B2"/>
    <w:rsid w:val="00C06FD7"/>
    <w:rsid w:val="00C137BD"/>
    <w:rsid w:val="00C15E58"/>
    <w:rsid w:val="00C1738F"/>
    <w:rsid w:val="00C36C2A"/>
    <w:rsid w:val="00C46F83"/>
    <w:rsid w:val="00C470B3"/>
    <w:rsid w:val="00C51C68"/>
    <w:rsid w:val="00C54271"/>
    <w:rsid w:val="00C56742"/>
    <w:rsid w:val="00C56E13"/>
    <w:rsid w:val="00C643EC"/>
    <w:rsid w:val="00C740C9"/>
    <w:rsid w:val="00C74C27"/>
    <w:rsid w:val="00C756F5"/>
    <w:rsid w:val="00C7781C"/>
    <w:rsid w:val="00C812E5"/>
    <w:rsid w:val="00C828A4"/>
    <w:rsid w:val="00C84E58"/>
    <w:rsid w:val="00C927AD"/>
    <w:rsid w:val="00C94BFD"/>
    <w:rsid w:val="00C94D38"/>
    <w:rsid w:val="00C95473"/>
    <w:rsid w:val="00CA1430"/>
    <w:rsid w:val="00CA4217"/>
    <w:rsid w:val="00CA4D03"/>
    <w:rsid w:val="00CA7998"/>
    <w:rsid w:val="00CB07CF"/>
    <w:rsid w:val="00CB4478"/>
    <w:rsid w:val="00CC2A0C"/>
    <w:rsid w:val="00CD3C24"/>
    <w:rsid w:val="00CD795D"/>
    <w:rsid w:val="00CD7C33"/>
    <w:rsid w:val="00CE3C87"/>
    <w:rsid w:val="00CE4F66"/>
    <w:rsid w:val="00D0380A"/>
    <w:rsid w:val="00D05260"/>
    <w:rsid w:val="00D17FD3"/>
    <w:rsid w:val="00D20A44"/>
    <w:rsid w:val="00D22A55"/>
    <w:rsid w:val="00D26534"/>
    <w:rsid w:val="00D314D2"/>
    <w:rsid w:val="00D33C02"/>
    <w:rsid w:val="00D3442A"/>
    <w:rsid w:val="00D3499F"/>
    <w:rsid w:val="00D41744"/>
    <w:rsid w:val="00D45B55"/>
    <w:rsid w:val="00D6301F"/>
    <w:rsid w:val="00D6322C"/>
    <w:rsid w:val="00D668B5"/>
    <w:rsid w:val="00D67D50"/>
    <w:rsid w:val="00D70C3C"/>
    <w:rsid w:val="00D7105E"/>
    <w:rsid w:val="00D97608"/>
    <w:rsid w:val="00DA0155"/>
    <w:rsid w:val="00DA1006"/>
    <w:rsid w:val="00DA2834"/>
    <w:rsid w:val="00DA31EC"/>
    <w:rsid w:val="00DA5086"/>
    <w:rsid w:val="00DA6B34"/>
    <w:rsid w:val="00DB0ED9"/>
    <w:rsid w:val="00DB4060"/>
    <w:rsid w:val="00DD13A0"/>
    <w:rsid w:val="00DD21E1"/>
    <w:rsid w:val="00DD2530"/>
    <w:rsid w:val="00DD3F59"/>
    <w:rsid w:val="00DE2549"/>
    <w:rsid w:val="00DE2F6B"/>
    <w:rsid w:val="00DE3E42"/>
    <w:rsid w:val="00DF5147"/>
    <w:rsid w:val="00DF616B"/>
    <w:rsid w:val="00DF795D"/>
    <w:rsid w:val="00E027F3"/>
    <w:rsid w:val="00E10B55"/>
    <w:rsid w:val="00E1372B"/>
    <w:rsid w:val="00E14069"/>
    <w:rsid w:val="00E14EE8"/>
    <w:rsid w:val="00E15A3D"/>
    <w:rsid w:val="00E15B2F"/>
    <w:rsid w:val="00E23000"/>
    <w:rsid w:val="00E24831"/>
    <w:rsid w:val="00E27F0F"/>
    <w:rsid w:val="00E308A3"/>
    <w:rsid w:val="00E35E3B"/>
    <w:rsid w:val="00E37B60"/>
    <w:rsid w:val="00E37DC5"/>
    <w:rsid w:val="00E411D2"/>
    <w:rsid w:val="00E427DD"/>
    <w:rsid w:val="00E44362"/>
    <w:rsid w:val="00E44AEC"/>
    <w:rsid w:val="00E56FC3"/>
    <w:rsid w:val="00E57628"/>
    <w:rsid w:val="00E63123"/>
    <w:rsid w:val="00E77FB3"/>
    <w:rsid w:val="00E912BC"/>
    <w:rsid w:val="00E92BDA"/>
    <w:rsid w:val="00E92C46"/>
    <w:rsid w:val="00EA2459"/>
    <w:rsid w:val="00EA4174"/>
    <w:rsid w:val="00EA7D6E"/>
    <w:rsid w:val="00EB1065"/>
    <w:rsid w:val="00EB1267"/>
    <w:rsid w:val="00EB4919"/>
    <w:rsid w:val="00EB5C5C"/>
    <w:rsid w:val="00EB62C2"/>
    <w:rsid w:val="00EB7C6E"/>
    <w:rsid w:val="00EC049D"/>
    <w:rsid w:val="00EC3495"/>
    <w:rsid w:val="00EC3963"/>
    <w:rsid w:val="00EC4CC9"/>
    <w:rsid w:val="00ED6752"/>
    <w:rsid w:val="00ED7A04"/>
    <w:rsid w:val="00F00BAC"/>
    <w:rsid w:val="00F0697A"/>
    <w:rsid w:val="00F10751"/>
    <w:rsid w:val="00F17FCC"/>
    <w:rsid w:val="00F3028E"/>
    <w:rsid w:val="00F3276B"/>
    <w:rsid w:val="00F3568A"/>
    <w:rsid w:val="00F40077"/>
    <w:rsid w:val="00F429E8"/>
    <w:rsid w:val="00F4503C"/>
    <w:rsid w:val="00F5552E"/>
    <w:rsid w:val="00F616F1"/>
    <w:rsid w:val="00F62888"/>
    <w:rsid w:val="00F62ECB"/>
    <w:rsid w:val="00F63FC0"/>
    <w:rsid w:val="00F725C0"/>
    <w:rsid w:val="00F74A65"/>
    <w:rsid w:val="00F8248E"/>
    <w:rsid w:val="00FB36C3"/>
    <w:rsid w:val="00FB76C9"/>
    <w:rsid w:val="00FB7A5A"/>
    <w:rsid w:val="00FC4945"/>
    <w:rsid w:val="00FC4D4E"/>
    <w:rsid w:val="00FD02F8"/>
    <w:rsid w:val="00FD0C66"/>
    <w:rsid w:val="00FD3C2E"/>
    <w:rsid w:val="00FD4205"/>
    <w:rsid w:val="00FD5AF7"/>
    <w:rsid w:val="00FD72C2"/>
    <w:rsid w:val="00FD7984"/>
    <w:rsid w:val="00FE0943"/>
    <w:rsid w:val="00FE0F00"/>
    <w:rsid w:val="00FE73E2"/>
    <w:rsid w:val="00FF01B4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3AA47BBF-3623-47A9-8119-E9AF50C1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B5"/>
    <w:rPr>
      <w:rFonts w:ascii="Calibri" w:eastAsiaTheme="minorHAns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5147"/>
    <w:pPr>
      <w:keepNext/>
      <w:keepLines/>
      <w:spacing w:before="480"/>
      <w:outlineLvl w:val="0"/>
    </w:pPr>
    <w:rPr>
      <w:rFonts w:eastAsiaTheme="majorEastAsia"/>
      <w:b/>
      <w:bCs/>
      <w:color w:val="781D7D" w:themeColor="accent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30F5"/>
    <w:pPr>
      <w:keepNext/>
      <w:keepLines/>
      <w:spacing w:before="200"/>
      <w:outlineLvl w:val="1"/>
    </w:pPr>
    <w:rPr>
      <w:rFonts w:eastAsiaTheme="majorEastAsia"/>
      <w:b/>
      <w:bCs/>
      <w:color w:val="781D7D" w:themeColor="accent4"/>
      <w:sz w:val="24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2561F9"/>
    <w:pPr>
      <w:keepNext/>
      <w:keepLines/>
      <w:spacing w:before="200"/>
      <w:outlineLvl w:val="2"/>
    </w:pPr>
    <w:rPr>
      <w:rFonts w:eastAsiaTheme="majorEastAsia" w:cstheme="majorBidi"/>
      <w:b/>
      <w:bCs/>
      <w:color w:val="7AA018" w:themeColor="accent1" w:themeShade="BF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003700"/>
    <w:pPr>
      <w:keepNext/>
      <w:keepLines/>
      <w:spacing w:before="200" w:line="276" w:lineRule="auto"/>
      <w:outlineLvl w:val="3"/>
    </w:pPr>
    <w:rPr>
      <w:rFonts w:asciiTheme="minorHAnsi" w:eastAsia="Times New Roman" w:hAnsiTheme="minorHAnsi" w:cs="Times New Roman"/>
      <w:b/>
      <w:bCs/>
      <w:i/>
      <w:iCs/>
      <w:color w:val="CD0C54" w:themeColor="accent3" w:themeShade="BF"/>
      <w:lang w:eastAsia="en-GB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C0319B"/>
    <w:pPr>
      <w:keepNext/>
      <w:keepLines/>
      <w:spacing w:before="200"/>
      <w:outlineLvl w:val="4"/>
    </w:pPr>
    <w:rPr>
      <w:rFonts w:eastAsiaTheme="majorEastAsia" w:cstheme="majorBidi"/>
      <w:color w:val="781D7D" w:themeColor="accent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A660A"/>
    <w:pPr>
      <w:keepNext/>
      <w:keepLines/>
      <w:spacing w:before="200" w:line="280" w:lineRule="atLeast"/>
      <w:outlineLvl w:val="5"/>
    </w:pPr>
    <w:rPr>
      <w:rFonts w:ascii="Times New Roman" w:eastAsia="Times New Roman" w:hAnsi="Times New Roman"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F5147"/>
    <w:rPr>
      <w:rFonts w:ascii="Arial" w:eastAsiaTheme="majorEastAsia" w:hAnsi="Arial" w:cs="Arial"/>
      <w:b/>
      <w:bCs/>
      <w:color w:val="781D7D" w:themeColor="accent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E30F5"/>
    <w:rPr>
      <w:rFonts w:ascii="Arial" w:eastAsiaTheme="majorEastAsia" w:hAnsi="Arial" w:cs="Arial"/>
      <w:b/>
      <w:bCs/>
      <w:color w:val="781D7D" w:themeColor="accent4"/>
      <w:szCs w:val="22"/>
    </w:rPr>
  </w:style>
  <w:style w:type="character" w:customStyle="1" w:styleId="Heading3Char">
    <w:name w:val="Heading 3 Char"/>
    <w:basedOn w:val="DefaultParagraphFont"/>
    <w:link w:val="Heading3"/>
    <w:uiPriority w:val="99"/>
    <w:rsid w:val="002561F9"/>
    <w:rPr>
      <w:rFonts w:ascii="Arial" w:eastAsiaTheme="majorEastAsia" w:hAnsi="Arial" w:cstheme="majorBidi"/>
      <w:b/>
      <w:bCs/>
      <w:color w:val="7AA018" w:themeColor="accent1" w:themeShade="BF"/>
      <w:sz w:val="22"/>
    </w:rPr>
  </w:style>
  <w:style w:type="character" w:customStyle="1" w:styleId="Heading4Char">
    <w:name w:val="Heading 4 Char"/>
    <w:link w:val="Heading4"/>
    <w:uiPriority w:val="99"/>
    <w:rsid w:val="00003700"/>
    <w:rPr>
      <w:rFonts w:eastAsia="Times New Roman" w:cs="Times New Roman"/>
      <w:b/>
      <w:bCs/>
      <w:i/>
      <w:iCs/>
      <w:color w:val="CD0C54" w:themeColor="accent3" w:themeShade="BF"/>
      <w:sz w:val="22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9"/>
    <w:rsid w:val="00C0319B"/>
    <w:rPr>
      <w:rFonts w:asciiTheme="majorHAnsi" w:eastAsiaTheme="majorEastAsia" w:hAnsiTheme="majorHAnsi" w:cstheme="majorBidi"/>
      <w:color w:val="781D7D" w:themeColor="accent4"/>
    </w:rPr>
  </w:style>
  <w:style w:type="character" w:customStyle="1" w:styleId="Heading6Char">
    <w:name w:val="Heading 6 Char"/>
    <w:basedOn w:val="DefaultParagraphFont"/>
    <w:link w:val="Heading6"/>
    <w:uiPriority w:val="99"/>
    <w:rsid w:val="003A660A"/>
    <w:rPr>
      <w:rFonts w:ascii="Times New Roman" w:eastAsia="Times New Roman" w:hAnsi="Times New Roman" w:cs="Times New Roman"/>
      <w:i/>
      <w:iCs/>
      <w:sz w:val="22"/>
      <w:szCs w:val="22"/>
    </w:rPr>
  </w:style>
  <w:style w:type="table" w:styleId="TableGrid">
    <w:name w:val="Table Grid"/>
    <w:aliases w:val="Table Grid Qual"/>
    <w:basedOn w:val="TableNormal"/>
    <w:uiPriority w:val="59"/>
    <w:rsid w:val="00B80253"/>
    <w:rPr>
      <w:rFonts w:ascii="Calibri" w:eastAsia="MS Mincho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  <w:tblPr/>
      <w:tcPr>
        <w:tcBorders>
          <w:bottom w:val="nil"/>
        </w:tcBorders>
      </w:tcPr>
    </w:tblStylePr>
    <w:tblStylePr w:type="firstCol">
      <w:rPr>
        <w:rFonts w:asciiTheme="majorHAnsi" w:hAnsiTheme="majorHAnsi"/>
        <w:b/>
      </w:r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0319B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319B"/>
    <w:rPr>
      <w:rFonts w:ascii="Lucida Grande" w:hAnsi="Lucida Grande" w:cs="Lucida Grande"/>
    </w:rPr>
  </w:style>
  <w:style w:type="paragraph" w:styleId="ListParagraph">
    <w:name w:val="List Paragraph"/>
    <w:basedOn w:val="Normal"/>
    <w:link w:val="ListParagraphChar"/>
    <w:uiPriority w:val="34"/>
    <w:qFormat/>
    <w:rsid w:val="005128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1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10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800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800D7"/>
  </w:style>
  <w:style w:type="character" w:customStyle="1" w:styleId="CommentTextChar">
    <w:name w:val="Comment Text Char"/>
    <w:basedOn w:val="DefaultParagraphFont"/>
    <w:link w:val="CommentText"/>
    <w:uiPriority w:val="99"/>
    <w:rsid w:val="006800D7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00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00D7"/>
    <w:rPr>
      <w:rFonts w:asciiTheme="majorHAnsi" w:hAnsiTheme="maj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038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80A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D038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80A"/>
    <w:rPr>
      <w:rFonts w:asciiTheme="majorHAnsi" w:hAnsiTheme="majorHAnsi"/>
    </w:rPr>
  </w:style>
  <w:style w:type="paragraph" w:styleId="BodyText">
    <w:name w:val="Body Text"/>
    <w:basedOn w:val="Normal"/>
    <w:link w:val="BodyTextChar"/>
    <w:uiPriority w:val="99"/>
    <w:rsid w:val="002D2BCB"/>
    <w:pPr>
      <w:widowControl w:val="0"/>
      <w:autoSpaceDE w:val="0"/>
      <w:autoSpaceDN w:val="0"/>
      <w:adjustRightInd w:val="0"/>
      <w:spacing w:after="280"/>
      <w:ind w:right="500"/>
    </w:pPr>
    <w:rPr>
      <w:rFonts w:ascii="Verdana" w:eastAsia="Times New Roman" w:hAnsi="Verdana"/>
      <w:spacing w:val="8"/>
      <w:kern w:val="1"/>
      <w:sz w:val="20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2D2BCB"/>
    <w:rPr>
      <w:rFonts w:ascii="Verdana" w:eastAsia="Times New Roman" w:hAnsi="Verdana" w:cs="Arial"/>
      <w:spacing w:val="8"/>
      <w:kern w:val="1"/>
      <w:sz w:val="20"/>
      <w:szCs w:val="20"/>
      <w:lang w:val="en-US" w:eastAsia="en-GB"/>
    </w:rPr>
  </w:style>
  <w:style w:type="paragraph" w:customStyle="1" w:styleId="EndNoteBibliographyTitle">
    <w:name w:val="EndNote Bibliography Title"/>
    <w:basedOn w:val="Normal"/>
    <w:rsid w:val="00BB6BB3"/>
    <w:pPr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BB6BB3"/>
    <w:rPr>
      <w:lang w:val="en-US"/>
    </w:rPr>
  </w:style>
  <w:style w:type="paragraph" w:styleId="ListBullet2">
    <w:name w:val="List Bullet 2"/>
    <w:basedOn w:val="Normal"/>
    <w:uiPriority w:val="99"/>
    <w:rsid w:val="003A660A"/>
    <w:pPr>
      <w:numPr>
        <w:numId w:val="2"/>
      </w:numPr>
      <w:spacing w:line="280" w:lineRule="atLeast"/>
    </w:pPr>
    <w:rPr>
      <w:rFonts w:eastAsia="Times New Roman" w:cs="Times New Roman"/>
    </w:rPr>
  </w:style>
  <w:style w:type="paragraph" w:styleId="ListBullet">
    <w:name w:val="List Bullet"/>
    <w:basedOn w:val="Normal"/>
    <w:uiPriority w:val="99"/>
    <w:rsid w:val="003A660A"/>
    <w:pPr>
      <w:numPr>
        <w:numId w:val="1"/>
      </w:numPr>
      <w:tabs>
        <w:tab w:val="left" w:pos="284"/>
      </w:tabs>
      <w:spacing w:line="280" w:lineRule="atLeast"/>
    </w:pPr>
    <w:rPr>
      <w:rFonts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DF5147"/>
    <w:pPr>
      <w:pBdr>
        <w:bottom w:val="single" w:sz="8" w:space="4" w:color="auto"/>
      </w:pBdr>
      <w:spacing w:after="300"/>
      <w:contextualSpacing/>
    </w:pPr>
    <w:rPr>
      <w:rFonts w:eastAsia="Times New Roman"/>
      <w:b/>
      <w:color w:val="781D7D" w:themeColor="accent4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5147"/>
    <w:rPr>
      <w:rFonts w:ascii="Arial" w:eastAsia="Times New Roman" w:hAnsi="Arial" w:cs="Arial"/>
      <w:b/>
      <w:color w:val="781D7D" w:themeColor="accent4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660A"/>
    <w:pPr>
      <w:numPr>
        <w:ilvl w:val="1"/>
      </w:numPr>
      <w:spacing w:line="280" w:lineRule="atLeast"/>
    </w:pPr>
    <w:rPr>
      <w:rFonts w:ascii="Times New Roman" w:eastAsia="Times New Roman" w:hAnsi="Times New Roman" w:cs="Times New Roman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3A660A"/>
    <w:rPr>
      <w:rFonts w:ascii="Times New Roman" w:eastAsia="Times New Roman" w:hAnsi="Times New Roman" w:cs="Times New Roman"/>
      <w:i/>
      <w:iCs/>
      <w:spacing w:val="15"/>
      <w:sz w:val="22"/>
    </w:rPr>
  </w:style>
  <w:style w:type="character" w:styleId="IntenseEmphasis">
    <w:name w:val="Intense Emphasis"/>
    <w:basedOn w:val="DefaultParagraphFont"/>
    <w:uiPriority w:val="99"/>
    <w:qFormat/>
    <w:rsid w:val="003A660A"/>
    <w:rPr>
      <w:rFonts w:cs="Times New Roman"/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660A"/>
    <w:pPr>
      <w:pBdr>
        <w:bottom w:val="single" w:sz="4" w:space="4" w:color="auto"/>
      </w:pBdr>
      <w:spacing w:before="200" w:after="280" w:line="280" w:lineRule="atLeast"/>
      <w:ind w:left="936" w:right="936"/>
    </w:pPr>
    <w:rPr>
      <w:rFonts w:eastAsia="Times New Roman" w:cs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3A660A"/>
    <w:rPr>
      <w:rFonts w:ascii="Arial" w:eastAsia="Times New Roman" w:hAnsi="Arial" w:cs="Times New Roman"/>
      <w:b/>
      <w:bCs/>
      <w:i/>
      <w:iCs/>
      <w:sz w:val="22"/>
      <w:szCs w:val="22"/>
    </w:rPr>
  </w:style>
  <w:style w:type="character" w:styleId="SubtleReference">
    <w:name w:val="Subtle Reference"/>
    <w:basedOn w:val="DefaultParagraphFont"/>
    <w:uiPriority w:val="99"/>
    <w:qFormat/>
    <w:rsid w:val="003A660A"/>
    <w:rPr>
      <w:rFonts w:cs="Times New Roman"/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3A660A"/>
    <w:rPr>
      <w:rFonts w:cs="Times New Roman"/>
      <w:b/>
      <w:bCs/>
      <w:smallCaps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99"/>
    <w:qFormat/>
    <w:rsid w:val="003A660A"/>
    <w:pPr>
      <w:spacing w:after="200"/>
    </w:pPr>
    <w:rPr>
      <w:rFonts w:eastAsia="Times New Roman" w:cs="Times New Roman"/>
      <w:b/>
      <w:bCs/>
      <w:sz w:val="18"/>
      <w:szCs w:val="18"/>
    </w:rPr>
  </w:style>
  <w:style w:type="paragraph" w:styleId="TOCHeading">
    <w:name w:val="TOC Heading"/>
    <w:basedOn w:val="Heading1"/>
    <w:next w:val="Normal"/>
    <w:uiPriority w:val="99"/>
    <w:qFormat/>
    <w:rsid w:val="003A660A"/>
    <w:pPr>
      <w:spacing w:line="280" w:lineRule="atLeast"/>
      <w:outlineLvl w:val="9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rsid w:val="003A660A"/>
    <w:rPr>
      <w:rFonts w:ascii="Arial" w:eastAsia="Times New Roman" w:hAnsi="Arial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3A660A"/>
    <w:pPr>
      <w:spacing w:after="120"/>
    </w:pPr>
    <w:rPr>
      <w:rFonts w:eastAsia="Times New Roman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3A660A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3A660A"/>
    <w:rPr>
      <w:rFonts w:cs="Times New Roman"/>
      <w:i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660A"/>
    <w:rPr>
      <w:rFonts w:ascii="Arial" w:eastAsia="Times New Roman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A660A"/>
    <w:rPr>
      <w:rFonts w:eastAsia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24481C"/>
    <w:pPr>
      <w:spacing w:after="100"/>
    </w:pPr>
  </w:style>
  <w:style w:type="paragraph" w:customStyle="1" w:styleId="default">
    <w:name w:val="default"/>
    <w:basedOn w:val="Normal"/>
    <w:rsid w:val="004E0176"/>
    <w:rPr>
      <w:rFonts w:ascii="Century Gothic" w:eastAsia="Times New Roman" w:hAnsi="Century Gothic" w:cs="Times New Roman"/>
      <w:color w:val="00000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1D75A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D2530"/>
    <w:rPr>
      <w:color w:val="41B6E6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332CF"/>
    <w:rPr>
      <w:rFonts w:ascii="Arial" w:hAnsi="Arial" w:cs="Arial"/>
    </w:rPr>
  </w:style>
  <w:style w:type="paragraph" w:customStyle="1" w:styleId="Default0">
    <w:name w:val="Default"/>
    <w:rsid w:val="00E77FB3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Pa0">
    <w:name w:val="Pa0"/>
    <w:basedOn w:val="Default0"/>
    <w:next w:val="Default0"/>
    <w:uiPriority w:val="99"/>
    <w:rsid w:val="00E77FB3"/>
    <w:pPr>
      <w:spacing w:line="28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E77FB3"/>
    <w:pPr>
      <w:spacing w:before="100" w:beforeAutospacing="1" w:after="300" w:line="336" w:lineRule="atLeast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D1FD1"/>
    <w:rPr>
      <w:color w:val="781D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30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6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108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89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45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205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1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5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7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51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1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60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1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492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6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62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38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88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0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3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2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622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856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001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01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67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26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853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202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731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95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94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30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842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556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284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080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169803">
                              <w:blockQuote w:val="1"/>
                              <w:marLeft w:val="720"/>
                              <w:marRight w:val="720"/>
                              <w:marTop w:val="100"/>
                              <w:marBottom w:val="0"/>
                              <w:divBdr>
                                <w:top w:val="single" w:sz="6" w:space="15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615113">
                              <w:blockQuote w:val="1"/>
                              <w:marLeft w:val="720"/>
                              <w:marRight w:val="720"/>
                              <w:marTop w:val="100"/>
                              <w:marBottom w:val="0"/>
                              <w:divBdr>
                                <w:top w:val="single" w:sz="6" w:space="15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i.Shnyien@swlstg.nhs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implementingthrive.org/wp-content/uploads/2019/03/THRIVE-Framework-for-system-change-2019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i-THRIVE\National%20i-THRIVE%20Programme%202021\1.%20Admin\Templates\i-THRIVE%20Document%20Template%20Sept%202020.dotx" TargetMode="External"/></Relationships>
</file>

<file path=word/theme/theme1.xml><?xml version="1.0" encoding="utf-8"?>
<a:theme xmlns:a="http://schemas.openxmlformats.org/drawingml/2006/main" name="i-Thriv">
  <a:themeElements>
    <a:clrScheme name="UCLPartners colours">
      <a:dk1>
        <a:sysClr val="windowText" lastClr="000000"/>
      </a:dk1>
      <a:lt1>
        <a:sysClr val="window" lastClr="FFFFFF"/>
      </a:lt1>
      <a:dk2>
        <a:srgbClr val="006298"/>
      </a:dk2>
      <a:lt2>
        <a:srgbClr val="D0CFCF"/>
      </a:lt2>
      <a:accent1>
        <a:srgbClr val="A4D620"/>
      </a:accent1>
      <a:accent2>
        <a:srgbClr val="41B6E6"/>
      </a:accent2>
      <a:accent3>
        <a:srgbClr val="F32F79"/>
      </a:accent3>
      <a:accent4>
        <a:srgbClr val="781D7D"/>
      </a:accent4>
      <a:accent5>
        <a:srgbClr val="CF2D47"/>
      </a:accent5>
      <a:accent6>
        <a:srgbClr val="3B889E"/>
      </a:accent6>
      <a:hlink>
        <a:srgbClr val="41B6E6"/>
      </a:hlink>
      <a:folHlink>
        <a:srgbClr val="781D7D"/>
      </a:folHlink>
    </a:clrScheme>
    <a:fontScheme name="Body text UCLPartner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713E5E66F1748A303601F3BC0AF31" ma:contentTypeVersion="9" ma:contentTypeDescription="Create a new document." ma:contentTypeScope="" ma:versionID="3ad64dfb13adce53cd8a70a86f816f60">
  <xsd:schema xmlns:xsd="http://www.w3.org/2001/XMLSchema" xmlns:xs="http://www.w3.org/2001/XMLSchema" xmlns:p="http://schemas.microsoft.com/office/2006/metadata/properties" xmlns:ns3="14592b9d-343f-4ebf-8e47-0e9c4ba95118" targetNamespace="http://schemas.microsoft.com/office/2006/metadata/properties" ma:root="true" ma:fieldsID="ff4a2cd6743d4bebe013473fbe857f4d" ns3:_="">
    <xsd:import namespace="14592b9d-343f-4ebf-8e47-0e9c4ba951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92b9d-343f-4ebf-8e47-0e9c4ba951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6F5DDA-D045-4947-A1F1-306DA24EB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92b9d-343f-4ebf-8e47-0e9c4ba95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F8B2B4-56D5-4884-933F-05005EAF4C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2BFC6-70C5-4D17-8703-C35997605F40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14592b9d-343f-4ebf-8e47-0e9c4ba95118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C5BC2F5-278D-4786-9AAA-7AC3487D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i-THRIVE Document Template Sept 2020</Template>
  <TotalTime>0</TotalTime>
  <Pages>3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 Morris</dc:creator>
  <cp:lastModifiedBy>Sophie Dunn</cp:lastModifiedBy>
  <cp:revision>3</cp:revision>
  <dcterms:created xsi:type="dcterms:W3CDTF">2022-01-25T13:45:00Z</dcterms:created>
  <dcterms:modified xsi:type="dcterms:W3CDTF">2022-01-25T13:45:00Z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0x010100B22713E5E66F1748A303601F3BC0AF31</vt:lpwstr>
  </property>
</Properties>
</file>